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4C0" w:rsidRDefault="000C3968" w:rsidP="003A5004">
      <w:pPr>
        <w:pBdr>
          <w:bottom w:val="single" w:sz="12" w:space="5" w:color="auto"/>
        </w:pBdr>
        <w:ind w:left="657"/>
        <w:jc w:val="center"/>
        <w:rPr>
          <w:b/>
        </w:rPr>
      </w:pPr>
      <w:r w:rsidRPr="005B3105">
        <w:rPr>
          <w:b/>
        </w:rPr>
        <w:t>REQUEST FOR COURSE INCOMPLETE</w:t>
      </w:r>
    </w:p>
    <w:p w:rsidR="000C3968" w:rsidRDefault="000C3968" w:rsidP="00AF44C0">
      <w:pPr>
        <w:ind w:left="657"/>
      </w:pPr>
    </w:p>
    <w:p w:rsidR="000C3968" w:rsidRPr="005B3105" w:rsidRDefault="000C3968" w:rsidP="00AF44C0">
      <w:pPr>
        <w:ind w:left="657"/>
        <w:rPr>
          <w:sz w:val="22"/>
          <w:szCs w:val="22"/>
        </w:rPr>
      </w:pPr>
      <w:r w:rsidRPr="005B3105">
        <w:rPr>
          <w:sz w:val="22"/>
          <w:szCs w:val="22"/>
        </w:rPr>
        <w:t>Student: __________</w:t>
      </w:r>
      <w:r w:rsidR="00BE626E">
        <w:rPr>
          <w:sz w:val="22"/>
          <w:szCs w:val="22"/>
        </w:rPr>
        <w:t>____________________________</w:t>
      </w:r>
      <w:r w:rsidR="00BE626E">
        <w:rPr>
          <w:sz w:val="22"/>
          <w:szCs w:val="22"/>
        </w:rPr>
        <w:tab/>
        <w:t xml:space="preserve">Banner ID: </w:t>
      </w:r>
      <w:r w:rsidRPr="005B3105">
        <w:rPr>
          <w:sz w:val="22"/>
          <w:szCs w:val="22"/>
        </w:rPr>
        <w:t>________________________</w:t>
      </w:r>
      <w:r w:rsidR="00BE626E">
        <w:rPr>
          <w:sz w:val="22"/>
          <w:szCs w:val="22"/>
        </w:rPr>
        <w:t>_</w:t>
      </w:r>
      <w:r w:rsidRPr="005B3105">
        <w:rPr>
          <w:sz w:val="22"/>
          <w:szCs w:val="22"/>
        </w:rPr>
        <w:t>___________</w:t>
      </w:r>
    </w:p>
    <w:p w:rsidR="005B3105" w:rsidRPr="005B3105" w:rsidRDefault="005B3105" w:rsidP="00AF44C0">
      <w:pPr>
        <w:ind w:left="657"/>
        <w:rPr>
          <w:sz w:val="22"/>
          <w:szCs w:val="22"/>
        </w:rPr>
      </w:pPr>
    </w:p>
    <w:p w:rsidR="000C3968" w:rsidRPr="005B3105" w:rsidRDefault="000C3968" w:rsidP="00AF44C0">
      <w:pPr>
        <w:ind w:left="657"/>
        <w:rPr>
          <w:sz w:val="22"/>
          <w:szCs w:val="22"/>
        </w:rPr>
      </w:pPr>
      <w:r w:rsidRPr="005B3105">
        <w:rPr>
          <w:sz w:val="22"/>
          <w:szCs w:val="22"/>
        </w:rPr>
        <w:t>Course Prefix &amp; Number: ______________ Course Title: ________</w:t>
      </w:r>
      <w:r w:rsidR="00BE626E">
        <w:rPr>
          <w:sz w:val="22"/>
          <w:szCs w:val="22"/>
        </w:rPr>
        <w:softHyphen/>
      </w:r>
      <w:r w:rsidR="00BE626E">
        <w:rPr>
          <w:sz w:val="22"/>
          <w:szCs w:val="22"/>
        </w:rPr>
        <w:softHyphen/>
      </w:r>
      <w:r w:rsidR="00BE626E">
        <w:rPr>
          <w:sz w:val="22"/>
          <w:szCs w:val="22"/>
        </w:rPr>
        <w:softHyphen/>
      </w:r>
      <w:r w:rsidRPr="005B3105">
        <w:rPr>
          <w:sz w:val="22"/>
          <w:szCs w:val="22"/>
        </w:rPr>
        <w:t>_</w:t>
      </w:r>
      <w:r w:rsidR="00BE626E">
        <w:rPr>
          <w:sz w:val="22"/>
          <w:szCs w:val="22"/>
        </w:rPr>
        <w:t>________</w:t>
      </w:r>
      <w:r w:rsidRPr="005B3105">
        <w:rPr>
          <w:sz w:val="22"/>
          <w:szCs w:val="22"/>
        </w:rPr>
        <w:t>____________________________</w:t>
      </w:r>
    </w:p>
    <w:p w:rsidR="005B3105" w:rsidRPr="005B3105" w:rsidRDefault="005B3105" w:rsidP="00AF44C0">
      <w:pPr>
        <w:ind w:left="657"/>
        <w:rPr>
          <w:sz w:val="22"/>
          <w:szCs w:val="22"/>
        </w:rPr>
      </w:pPr>
    </w:p>
    <w:p w:rsidR="000C3968" w:rsidRPr="005B3105" w:rsidRDefault="000C3968" w:rsidP="00AF44C0">
      <w:pPr>
        <w:ind w:left="657"/>
        <w:rPr>
          <w:sz w:val="22"/>
          <w:szCs w:val="22"/>
        </w:rPr>
      </w:pPr>
      <w:r w:rsidRPr="003A5004">
        <w:rPr>
          <w:sz w:val="22"/>
          <w:szCs w:val="22"/>
        </w:rPr>
        <w:t>Course Ending Date—(Month/Day/Year</w:t>
      </w:r>
      <w:r w:rsidR="00BE626E" w:rsidRPr="003A5004">
        <w:rPr>
          <w:sz w:val="22"/>
          <w:szCs w:val="22"/>
        </w:rPr>
        <w:t>:</w:t>
      </w:r>
      <w:r w:rsidR="00BE626E">
        <w:rPr>
          <w:sz w:val="22"/>
          <w:szCs w:val="22"/>
        </w:rPr>
        <w:t xml:space="preserve"> </w:t>
      </w:r>
      <w:r w:rsidRPr="005B3105">
        <w:rPr>
          <w:sz w:val="22"/>
          <w:szCs w:val="22"/>
        </w:rPr>
        <w:t>____________________</w:t>
      </w:r>
      <w:r w:rsidR="00BE626E">
        <w:rPr>
          <w:sz w:val="22"/>
          <w:szCs w:val="22"/>
        </w:rPr>
        <w:t>________</w:t>
      </w:r>
      <w:r w:rsidRPr="005B3105">
        <w:rPr>
          <w:sz w:val="22"/>
          <w:szCs w:val="22"/>
        </w:rPr>
        <w:t>______________________________</w:t>
      </w:r>
    </w:p>
    <w:p w:rsidR="000C3968" w:rsidRDefault="000C3968" w:rsidP="00AF44C0">
      <w:pPr>
        <w:ind w:left="657"/>
      </w:pPr>
    </w:p>
    <w:p w:rsidR="000C3968" w:rsidRDefault="000C3968" w:rsidP="00AF44C0">
      <w:pPr>
        <w:ind w:left="657"/>
      </w:pPr>
      <w:r w:rsidRPr="005B3105">
        <w:rPr>
          <w:sz w:val="22"/>
          <w:szCs w:val="22"/>
        </w:rPr>
        <w:t>Reason for Request:</w:t>
      </w:r>
      <w:r>
        <w:t xml:space="preserve"> </w:t>
      </w:r>
      <w:r w:rsidRPr="00C148AB">
        <w:rPr>
          <w:sz w:val="18"/>
          <w:szCs w:val="18"/>
        </w:rPr>
        <w:t>(completed by student):</w:t>
      </w:r>
    </w:p>
    <w:p w:rsidR="000C3968" w:rsidRDefault="000C3968" w:rsidP="00AF44C0">
      <w:pPr>
        <w:ind w:left="657"/>
      </w:pPr>
    </w:p>
    <w:p w:rsidR="000C3968" w:rsidRDefault="000C3968" w:rsidP="00AF44C0">
      <w:pPr>
        <w:ind w:left="657"/>
      </w:pPr>
    </w:p>
    <w:p w:rsidR="000C3968" w:rsidRDefault="000C3968" w:rsidP="00AF44C0">
      <w:pPr>
        <w:ind w:left="657"/>
      </w:pPr>
    </w:p>
    <w:p w:rsidR="000C3968" w:rsidRDefault="000C3968" w:rsidP="00AF44C0">
      <w:pPr>
        <w:ind w:left="657"/>
      </w:pPr>
    </w:p>
    <w:p w:rsidR="000C3968" w:rsidRDefault="000C3968" w:rsidP="00AF44C0">
      <w:pPr>
        <w:ind w:left="657"/>
      </w:pPr>
      <w:r w:rsidRPr="005B3105">
        <w:rPr>
          <w:sz w:val="22"/>
          <w:szCs w:val="22"/>
        </w:rPr>
        <w:t xml:space="preserve">Provision(s) for </w:t>
      </w:r>
      <w:r w:rsidRPr="00BE626E">
        <w:rPr>
          <w:sz w:val="22"/>
          <w:szCs w:val="22"/>
        </w:rPr>
        <w:t xml:space="preserve">removal </w:t>
      </w:r>
      <w:r w:rsidR="00BE626E" w:rsidRPr="00BE626E">
        <w:rPr>
          <w:sz w:val="22"/>
          <w:szCs w:val="22"/>
        </w:rPr>
        <w:t>of Incomplete Grade</w:t>
      </w:r>
      <w:r w:rsidR="00BE626E">
        <w:rPr>
          <w:sz w:val="22"/>
          <w:szCs w:val="22"/>
        </w:rPr>
        <w:t xml:space="preserve"> </w:t>
      </w:r>
      <w:r w:rsidRPr="00C148AB">
        <w:rPr>
          <w:sz w:val="18"/>
          <w:szCs w:val="18"/>
        </w:rPr>
        <w:t>(completed by instructor):</w:t>
      </w:r>
    </w:p>
    <w:p w:rsidR="000C3968" w:rsidRDefault="000C3968" w:rsidP="00AF44C0">
      <w:pPr>
        <w:ind w:left="657"/>
      </w:pPr>
    </w:p>
    <w:p w:rsidR="000C3968" w:rsidRDefault="000C3968" w:rsidP="00AF44C0">
      <w:pPr>
        <w:ind w:left="657"/>
      </w:pPr>
    </w:p>
    <w:p w:rsidR="000C3968" w:rsidRDefault="000C3968" w:rsidP="00AF44C0">
      <w:pPr>
        <w:ind w:left="657"/>
      </w:pPr>
    </w:p>
    <w:p w:rsidR="000C3968" w:rsidRDefault="000C3968" w:rsidP="00AF44C0">
      <w:pPr>
        <w:ind w:left="657"/>
      </w:pPr>
    </w:p>
    <w:p w:rsidR="000C3968" w:rsidRPr="00BE626E" w:rsidRDefault="000C3968" w:rsidP="00AF44C0">
      <w:pPr>
        <w:ind w:left="657"/>
        <w:rPr>
          <w:sz w:val="22"/>
          <w:szCs w:val="22"/>
        </w:rPr>
      </w:pPr>
      <w:r w:rsidRPr="00BE626E">
        <w:rPr>
          <w:sz w:val="22"/>
          <w:szCs w:val="22"/>
        </w:rPr>
        <w:t>Deadline for coursework to be completed: ______________________________________________</w:t>
      </w:r>
      <w:r w:rsidR="005B3105" w:rsidRPr="00BE626E">
        <w:rPr>
          <w:sz w:val="22"/>
          <w:szCs w:val="22"/>
        </w:rPr>
        <w:t>_______</w:t>
      </w:r>
      <w:r w:rsidRPr="00BE626E">
        <w:rPr>
          <w:sz w:val="22"/>
          <w:szCs w:val="22"/>
        </w:rPr>
        <w:t>____</w:t>
      </w:r>
    </w:p>
    <w:p w:rsidR="000C3968" w:rsidRPr="00C148AB" w:rsidRDefault="000C3968" w:rsidP="00AF44C0">
      <w:pPr>
        <w:ind w:left="657"/>
        <w:rPr>
          <w:sz w:val="18"/>
          <w:szCs w:val="18"/>
        </w:rPr>
      </w:pPr>
      <w:r w:rsidRPr="00C148AB">
        <w:rPr>
          <w:sz w:val="18"/>
          <w:szCs w:val="18"/>
        </w:rPr>
        <w:t>(If no date given, deadline will default to that indicated in the Policy Note below.)</w:t>
      </w:r>
    </w:p>
    <w:p w:rsidR="000C3968" w:rsidRDefault="000C3968" w:rsidP="00AF44C0">
      <w:pPr>
        <w:ind w:left="657"/>
      </w:pPr>
    </w:p>
    <w:p w:rsidR="000C3968" w:rsidRDefault="000C3968" w:rsidP="00AF44C0">
      <w:pPr>
        <w:ind w:left="657"/>
      </w:pPr>
      <w:r>
        <w:t>__________________________________________________         _____________________________</w:t>
      </w:r>
    </w:p>
    <w:p w:rsidR="000C3968" w:rsidRPr="005B3105" w:rsidRDefault="000C3968" w:rsidP="00AF44C0">
      <w:pPr>
        <w:ind w:left="657"/>
        <w:rPr>
          <w:sz w:val="22"/>
          <w:szCs w:val="22"/>
        </w:rPr>
      </w:pPr>
      <w:r w:rsidRPr="00C148AB">
        <w:rPr>
          <w:sz w:val="22"/>
          <w:szCs w:val="22"/>
        </w:rPr>
        <w:t>Student</w:t>
      </w:r>
      <w:r w:rsidRPr="005B3105">
        <w:rPr>
          <w:sz w:val="22"/>
          <w:szCs w:val="22"/>
        </w:rPr>
        <w:t xml:space="preserve"> </w:t>
      </w:r>
      <w:r w:rsidRPr="00C148AB">
        <w:rPr>
          <w:sz w:val="18"/>
          <w:szCs w:val="18"/>
        </w:rPr>
        <w:t xml:space="preserve">(signature) </w:t>
      </w:r>
      <w:r w:rsidR="005B3105" w:rsidRPr="00C148AB">
        <w:rPr>
          <w:sz w:val="18"/>
          <w:szCs w:val="18"/>
        </w:rPr>
        <w:t>(</w:t>
      </w:r>
      <w:r w:rsidRPr="00C148AB">
        <w:rPr>
          <w:sz w:val="18"/>
          <w:szCs w:val="18"/>
        </w:rPr>
        <w:t xml:space="preserve">Acknowledges acceptance of </w:t>
      </w:r>
      <w:r w:rsidR="005B3105" w:rsidRPr="00C148AB">
        <w:rPr>
          <w:sz w:val="18"/>
          <w:szCs w:val="18"/>
        </w:rPr>
        <w:t xml:space="preserve">above </w:t>
      </w:r>
      <w:r w:rsidRPr="00C148AB">
        <w:rPr>
          <w:sz w:val="18"/>
          <w:szCs w:val="18"/>
        </w:rPr>
        <w:t>provisions</w:t>
      </w:r>
      <w:r w:rsidR="005B3105" w:rsidRPr="00C148AB">
        <w:rPr>
          <w:sz w:val="18"/>
          <w:szCs w:val="18"/>
        </w:rPr>
        <w:t>)</w:t>
      </w:r>
      <w:r>
        <w:tab/>
      </w:r>
      <w:r>
        <w:tab/>
      </w:r>
      <w:r w:rsidR="00C148AB">
        <w:tab/>
      </w:r>
      <w:r w:rsidRPr="005B3105">
        <w:rPr>
          <w:sz w:val="22"/>
          <w:szCs w:val="22"/>
        </w:rPr>
        <w:t>Date</w:t>
      </w:r>
    </w:p>
    <w:p w:rsidR="000C3968" w:rsidRDefault="000C3968" w:rsidP="00AF44C0">
      <w:pPr>
        <w:ind w:left="657"/>
      </w:pPr>
    </w:p>
    <w:p w:rsidR="000C3968" w:rsidRDefault="000C3968" w:rsidP="00AF44C0">
      <w:pPr>
        <w:ind w:left="657"/>
      </w:pPr>
      <w:r>
        <w:t>__________________________________________________        ______________________________</w:t>
      </w:r>
    </w:p>
    <w:p w:rsidR="000C3968" w:rsidRPr="005B3105" w:rsidRDefault="000C3968" w:rsidP="00AF44C0">
      <w:pPr>
        <w:ind w:left="657"/>
        <w:rPr>
          <w:sz w:val="22"/>
          <w:szCs w:val="22"/>
        </w:rPr>
      </w:pPr>
      <w:r w:rsidRPr="00C148AB">
        <w:rPr>
          <w:sz w:val="22"/>
          <w:szCs w:val="22"/>
        </w:rPr>
        <w:t>Instructor</w:t>
      </w:r>
      <w:r w:rsidRPr="005B3105">
        <w:rPr>
          <w:sz w:val="22"/>
          <w:szCs w:val="22"/>
        </w:rPr>
        <w:t xml:space="preserve"> </w:t>
      </w:r>
      <w:r w:rsidRPr="00C148AB">
        <w:rPr>
          <w:sz w:val="18"/>
          <w:szCs w:val="18"/>
        </w:rPr>
        <w:t>(signature)</w:t>
      </w:r>
      <w:r w:rsidRPr="005B3105">
        <w:rPr>
          <w:sz w:val="22"/>
          <w:szCs w:val="22"/>
        </w:rPr>
        <w:tab/>
      </w:r>
      <w:r w:rsidRPr="005B3105">
        <w:rPr>
          <w:sz w:val="22"/>
          <w:szCs w:val="22"/>
        </w:rPr>
        <w:tab/>
      </w:r>
      <w:r w:rsidRPr="005B3105">
        <w:rPr>
          <w:sz w:val="22"/>
          <w:szCs w:val="22"/>
        </w:rPr>
        <w:tab/>
      </w:r>
      <w:r w:rsidRPr="005B3105">
        <w:rPr>
          <w:sz w:val="22"/>
          <w:szCs w:val="22"/>
        </w:rPr>
        <w:tab/>
      </w:r>
      <w:r w:rsidRPr="005B3105">
        <w:rPr>
          <w:sz w:val="22"/>
          <w:szCs w:val="22"/>
        </w:rPr>
        <w:tab/>
      </w:r>
      <w:r w:rsidRPr="005B3105">
        <w:rPr>
          <w:sz w:val="22"/>
          <w:szCs w:val="22"/>
        </w:rPr>
        <w:tab/>
      </w:r>
      <w:r w:rsidRPr="005B3105">
        <w:rPr>
          <w:sz w:val="22"/>
          <w:szCs w:val="22"/>
        </w:rPr>
        <w:tab/>
        <w:t>Date</w:t>
      </w:r>
    </w:p>
    <w:p w:rsidR="000C3968" w:rsidRDefault="000C3968" w:rsidP="00AF44C0">
      <w:pPr>
        <w:ind w:left="657"/>
      </w:pPr>
    </w:p>
    <w:p w:rsidR="000C3968" w:rsidRDefault="000C3968" w:rsidP="00AF44C0">
      <w:pPr>
        <w:ind w:left="657"/>
      </w:pPr>
      <w:r>
        <w:t>__________________________________________________</w:t>
      </w:r>
      <w:r>
        <w:tab/>
        <w:t>_____________________________</w:t>
      </w:r>
    </w:p>
    <w:p w:rsidR="000C3968" w:rsidRPr="005B3105" w:rsidRDefault="000C3968" w:rsidP="00AF44C0">
      <w:pPr>
        <w:ind w:left="657"/>
        <w:rPr>
          <w:sz w:val="22"/>
          <w:szCs w:val="22"/>
        </w:rPr>
      </w:pPr>
      <w:r w:rsidRPr="005B3105">
        <w:rPr>
          <w:sz w:val="22"/>
          <w:szCs w:val="22"/>
        </w:rPr>
        <w:t xml:space="preserve">Program Director </w:t>
      </w:r>
      <w:r w:rsidRPr="00C148AB">
        <w:rPr>
          <w:sz w:val="18"/>
          <w:szCs w:val="18"/>
        </w:rPr>
        <w:t>(signature)</w:t>
      </w:r>
      <w:r w:rsidRPr="005B3105">
        <w:rPr>
          <w:sz w:val="22"/>
          <w:szCs w:val="22"/>
        </w:rPr>
        <w:tab/>
      </w:r>
      <w:r w:rsidRPr="005B3105">
        <w:rPr>
          <w:sz w:val="22"/>
          <w:szCs w:val="22"/>
        </w:rPr>
        <w:tab/>
      </w:r>
      <w:r w:rsidRPr="005B3105">
        <w:rPr>
          <w:sz w:val="22"/>
          <w:szCs w:val="22"/>
        </w:rPr>
        <w:tab/>
      </w:r>
      <w:r w:rsidRPr="005B3105">
        <w:rPr>
          <w:sz w:val="22"/>
          <w:szCs w:val="22"/>
        </w:rPr>
        <w:tab/>
      </w:r>
      <w:r w:rsidRPr="005B3105">
        <w:rPr>
          <w:sz w:val="22"/>
          <w:szCs w:val="22"/>
        </w:rPr>
        <w:tab/>
      </w:r>
      <w:r w:rsidRPr="005B3105">
        <w:rPr>
          <w:sz w:val="22"/>
          <w:szCs w:val="22"/>
        </w:rPr>
        <w:tab/>
        <w:t>Date</w:t>
      </w:r>
    </w:p>
    <w:p w:rsidR="000C3968" w:rsidRDefault="000C3968" w:rsidP="00AF44C0">
      <w:pPr>
        <w:ind w:left="657"/>
      </w:pPr>
    </w:p>
    <w:p w:rsidR="000C3968" w:rsidRDefault="000C3968" w:rsidP="00AF44C0">
      <w:pPr>
        <w:ind w:left="657"/>
      </w:pPr>
      <w:r>
        <w:t>__________________________________________________</w:t>
      </w:r>
      <w:r>
        <w:tab/>
        <w:t>_____________________________</w:t>
      </w:r>
    </w:p>
    <w:p w:rsidR="000C3968" w:rsidRDefault="000C3968" w:rsidP="00AF44C0">
      <w:pPr>
        <w:ind w:left="657"/>
        <w:rPr>
          <w:sz w:val="22"/>
          <w:szCs w:val="22"/>
        </w:rPr>
      </w:pPr>
      <w:r w:rsidRPr="00C148AB">
        <w:rPr>
          <w:sz w:val="22"/>
          <w:szCs w:val="22"/>
        </w:rPr>
        <w:t>Associate Dean, Advising Services</w:t>
      </w:r>
      <w:r w:rsidRPr="005B3105">
        <w:rPr>
          <w:sz w:val="22"/>
          <w:szCs w:val="22"/>
        </w:rPr>
        <w:t xml:space="preserve"> </w:t>
      </w:r>
      <w:r w:rsidRPr="00C148AB">
        <w:rPr>
          <w:sz w:val="18"/>
          <w:szCs w:val="18"/>
        </w:rPr>
        <w:t>(signature)</w:t>
      </w:r>
      <w:r w:rsidRPr="005B3105">
        <w:rPr>
          <w:sz w:val="22"/>
          <w:szCs w:val="22"/>
        </w:rPr>
        <w:tab/>
      </w:r>
      <w:r w:rsidRPr="005B3105">
        <w:rPr>
          <w:sz w:val="22"/>
          <w:szCs w:val="22"/>
        </w:rPr>
        <w:tab/>
      </w:r>
      <w:r w:rsidRPr="005B3105">
        <w:rPr>
          <w:sz w:val="22"/>
          <w:szCs w:val="22"/>
        </w:rPr>
        <w:tab/>
      </w:r>
      <w:r w:rsidR="005B3105">
        <w:rPr>
          <w:sz w:val="22"/>
          <w:szCs w:val="22"/>
        </w:rPr>
        <w:tab/>
      </w:r>
      <w:r w:rsidRPr="005B3105">
        <w:rPr>
          <w:sz w:val="22"/>
          <w:szCs w:val="22"/>
        </w:rPr>
        <w:t>Date</w:t>
      </w:r>
    </w:p>
    <w:p w:rsidR="005B3105" w:rsidRPr="005B3105" w:rsidRDefault="005B3105" w:rsidP="00AF44C0">
      <w:pPr>
        <w:ind w:left="657"/>
        <w:rPr>
          <w:sz w:val="22"/>
          <w:szCs w:val="22"/>
        </w:rPr>
      </w:pPr>
    </w:p>
    <w:p w:rsidR="000C3968" w:rsidRPr="00C148AB" w:rsidRDefault="000C3968" w:rsidP="00AF44C0">
      <w:pPr>
        <w:ind w:left="657"/>
        <w:rPr>
          <w:sz w:val="18"/>
          <w:szCs w:val="18"/>
        </w:rPr>
      </w:pPr>
      <w:r w:rsidRPr="00BE626E">
        <w:rPr>
          <w:b/>
          <w:sz w:val="20"/>
          <w:szCs w:val="20"/>
        </w:rPr>
        <w:t>POLICY NOTE:</w:t>
      </w:r>
      <w:r w:rsidRPr="00BE626E">
        <w:rPr>
          <w:sz w:val="20"/>
          <w:szCs w:val="20"/>
        </w:rPr>
        <w:t xml:space="preserve"> </w:t>
      </w:r>
      <w:r w:rsidRPr="00C148AB">
        <w:rPr>
          <w:sz w:val="18"/>
          <w:szCs w:val="18"/>
        </w:rPr>
        <w:t xml:space="preserve">If a student is unable to complete the final exam or other coursework, due to unusual but acceptable circumstances, the student may request the instructor to grant an incomplete.  This request must be made prior to the end of the course.  Students must drop any course for which the incomplete course is a pre-requisite.  Students have until the end of the following </w:t>
      </w:r>
      <w:r w:rsidR="00BE626E" w:rsidRPr="00C148AB">
        <w:rPr>
          <w:sz w:val="18"/>
          <w:szCs w:val="18"/>
        </w:rPr>
        <w:t>semester</w:t>
      </w:r>
      <w:r w:rsidR="00C148AB" w:rsidRPr="00C148AB">
        <w:rPr>
          <w:sz w:val="18"/>
          <w:szCs w:val="18"/>
        </w:rPr>
        <w:t xml:space="preserve"> or summer session</w:t>
      </w:r>
      <w:r w:rsidRPr="00C148AB">
        <w:rPr>
          <w:sz w:val="18"/>
          <w:szCs w:val="18"/>
        </w:rPr>
        <w:t xml:space="preserve"> to complete the course.  A grade of F will automatically be applied to the course after the completion deadline has passed if the faculty member submits no other grade, or unless the deadline has been extended.</w:t>
      </w:r>
    </w:p>
    <w:p w:rsidR="000C3968" w:rsidRPr="00BE626E" w:rsidRDefault="000C3968" w:rsidP="00AF44C0">
      <w:pPr>
        <w:ind w:left="657"/>
        <w:rPr>
          <w:sz w:val="20"/>
          <w:szCs w:val="20"/>
        </w:rPr>
      </w:pPr>
    </w:p>
    <w:p w:rsidR="000C3968" w:rsidRPr="00C148AB" w:rsidRDefault="000C3968" w:rsidP="00AF44C0">
      <w:pPr>
        <w:ind w:left="657"/>
        <w:rPr>
          <w:sz w:val="18"/>
          <w:szCs w:val="18"/>
        </w:rPr>
      </w:pPr>
      <w:r w:rsidRPr="00BE626E">
        <w:rPr>
          <w:b/>
          <w:sz w:val="20"/>
          <w:szCs w:val="20"/>
        </w:rPr>
        <w:t>NOTE TO INSTRUCTOR:</w:t>
      </w:r>
      <w:r w:rsidRPr="00BE626E">
        <w:rPr>
          <w:sz w:val="20"/>
          <w:szCs w:val="20"/>
        </w:rPr>
        <w:t xml:space="preserve"> </w:t>
      </w:r>
      <w:r w:rsidR="005B3105" w:rsidRPr="00C148AB">
        <w:rPr>
          <w:sz w:val="18"/>
          <w:szCs w:val="18"/>
        </w:rPr>
        <w:t xml:space="preserve">Please return </w:t>
      </w:r>
      <w:r w:rsidRPr="00C148AB">
        <w:rPr>
          <w:sz w:val="18"/>
          <w:szCs w:val="18"/>
        </w:rPr>
        <w:t xml:space="preserve">this </w:t>
      </w:r>
      <w:r w:rsidR="005B3105" w:rsidRPr="00C148AB">
        <w:rPr>
          <w:sz w:val="18"/>
          <w:szCs w:val="18"/>
        </w:rPr>
        <w:t xml:space="preserve">COMPLETED </w:t>
      </w:r>
      <w:r w:rsidRPr="00C148AB">
        <w:rPr>
          <w:sz w:val="18"/>
          <w:szCs w:val="18"/>
        </w:rPr>
        <w:t xml:space="preserve">contract </w:t>
      </w:r>
      <w:r w:rsidR="005B3105" w:rsidRPr="00C148AB">
        <w:rPr>
          <w:sz w:val="18"/>
          <w:szCs w:val="18"/>
        </w:rPr>
        <w:t xml:space="preserve">to </w:t>
      </w:r>
      <w:r w:rsidRPr="00C148AB">
        <w:rPr>
          <w:sz w:val="18"/>
          <w:szCs w:val="18"/>
        </w:rPr>
        <w:t>the COB Advising Services Office</w:t>
      </w:r>
      <w:r w:rsidR="005B3105" w:rsidRPr="00C148AB">
        <w:rPr>
          <w:sz w:val="18"/>
          <w:szCs w:val="18"/>
        </w:rPr>
        <w:t>.  COB Advising Services will submit</w:t>
      </w:r>
      <w:r w:rsidRPr="00C148AB">
        <w:rPr>
          <w:sz w:val="18"/>
          <w:szCs w:val="18"/>
        </w:rPr>
        <w:t xml:space="preserve"> </w:t>
      </w:r>
      <w:r w:rsidR="005B3105" w:rsidRPr="00C148AB">
        <w:rPr>
          <w:sz w:val="18"/>
          <w:szCs w:val="18"/>
        </w:rPr>
        <w:t>the completed form</w:t>
      </w:r>
      <w:r w:rsidRPr="00C148AB">
        <w:rPr>
          <w:sz w:val="18"/>
          <w:szCs w:val="18"/>
        </w:rPr>
        <w:t xml:space="preserve"> </w:t>
      </w:r>
      <w:r w:rsidR="00BE626E" w:rsidRPr="00C148AB">
        <w:rPr>
          <w:sz w:val="18"/>
          <w:szCs w:val="18"/>
        </w:rPr>
        <w:t xml:space="preserve">to </w:t>
      </w:r>
      <w:r w:rsidRPr="00C148AB">
        <w:rPr>
          <w:sz w:val="18"/>
          <w:szCs w:val="18"/>
        </w:rPr>
        <w:t xml:space="preserve">the Office of the Registrar.  Grade Change Forms must be submitted to the COB Advising Office </w:t>
      </w:r>
      <w:r w:rsidR="00F86403">
        <w:rPr>
          <w:sz w:val="18"/>
          <w:szCs w:val="18"/>
        </w:rPr>
        <w:t xml:space="preserve">or Office of the Registrar </w:t>
      </w:r>
      <w:r w:rsidRPr="00C148AB">
        <w:rPr>
          <w:sz w:val="18"/>
          <w:szCs w:val="18"/>
        </w:rPr>
        <w:t>within ten days of completion of coursework.</w:t>
      </w:r>
    </w:p>
    <w:p w:rsidR="000C3968" w:rsidRDefault="000C3968" w:rsidP="00AF44C0">
      <w:pPr>
        <w:ind w:left="657"/>
      </w:pPr>
    </w:p>
    <w:sectPr w:rsidR="000C3968" w:rsidSect="00AF44C0">
      <w:headerReference w:type="default" r:id="rId8"/>
      <w:footerReference w:type="default" r:id="rId9"/>
      <w:pgSz w:w="12240" w:h="15840"/>
      <w:pgMar w:top="2880" w:right="720" w:bottom="171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92E" w:rsidRDefault="00FB092E">
      <w:r>
        <w:separator/>
      </w:r>
    </w:p>
  </w:endnote>
  <w:endnote w:type="continuationSeparator" w:id="0">
    <w:p w:rsidR="00FB092E" w:rsidRDefault="00FB09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4C0" w:rsidRPr="005B6E07" w:rsidRDefault="00AF44C0" w:rsidP="00AF44C0">
    <w:pPr>
      <w:pStyle w:val="Footer"/>
      <w:tabs>
        <w:tab w:val="clear" w:pos="4320"/>
        <w:tab w:val="clear" w:pos="8640"/>
        <w:tab w:val="left" w:pos="9180"/>
      </w:tabs>
      <w:ind w:left="6480" w:right="-806"/>
      <w:rPr>
        <w:color w:val="17365D"/>
        <w:sz w:val="18"/>
      </w:rPr>
    </w:pPr>
    <w:r>
      <w:rPr>
        <w:color w:val="17365D"/>
        <w:sz w:val="18"/>
      </w:rPr>
      <w:t>121 University Boulevard</w:t>
    </w:r>
    <w:r w:rsidRPr="005B6E07">
      <w:rPr>
        <w:color w:val="17365D"/>
        <w:sz w:val="18"/>
      </w:rPr>
      <w:tab/>
    </w:r>
    <w:r>
      <w:rPr>
        <w:color w:val="17365D"/>
        <w:sz w:val="18"/>
      </w:rPr>
      <w:t>Tel: 540/286-8030</w:t>
    </w:r>
  </w:p>
  <w:p w:rsidR="00AF44C0" w:rsidRDefault="00AF44C0" w:rsidP="00AF44C0">
    <w:pPr>
      <w:pStyle w:val="Footer"/>
      <w:tabs>
        <w:tab w:val="clear" w:pos="4320"/>
        <w:tab w:val="clear" w:pos="8640"/>
        <w:tab w:val="left" w:pos="9180"/>
      </w:tabs>
      <w:ind w:left="6480" w:right="-806"/>
      <w:rPr>
        <w:color w:val="17365D"/>
        <w:sz w:val="18"/>
      </w:rPr>
    </w:pPr>
    <w:r w:rsidRPr="005B6E07">
      <w:rPr>
        <w:color w:val="17365D"/>
        <w:sz w:val="18"/>
      </w:rPr>
      <w:t xml:space="preserve">Fredericksburg, VA </w:t>
    </w:r>
    <w:r>
      <w:rPr>
        <w:color w:val="17365D"/>
        <w:sz w:val="18"/>
      </w:rPr>
      <w:t>22406</w:t>
    </w:r>
    <w:r>
      <w:rPr>
        <w:color w:val="17365D"/>
        <w:sz w:val="18"/>
      </w:rPr>
      <w:tab/>
      <w:t>Fax: 540/286-8005</w:t>
    </w:r>
  </w:p>
  <w:p w:rsidR="00AF44C0" w:rsidRPr="005B6E07" w:rsidRDefault="00AF44C0" w:rsidP="00AF44C0">
    <w:pPr>
      <w:pStyle w:val="Footer"/>
      <w:tabs>
        <w:tab w:val="clear" w:pos="4320"/>
        <w:tab w:val="clear" w:pos="8640"/>
        <w:tab w:val="left" w:pos="9180"/>
      </w:tabs>
      <w:ind w:left="6480" w:right="-806"/>
      <w:rPr>
        <w:color w:val="17365D"/>
        <w:sz w:val="18"/>
      </w:rPr>
    </w:pPr>
    <w:r w:rsidRPr="00187083">
      <w:rPr>
        <w:color w:val="17365D"/>
        <w:sz w:val="18"/>
      </w:rPr>
      <w:t>www.umw.edu</w:t>
    </w:r>
    <w:r>
      <w:rPr>
        <w:color w:val="17365D"/>
        <w:sz w:val="18"/>
      </w:rPr>
      <w:t>/business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92E" w:rsidRDefault="00FB092E">
      <w:r>
        <w:separator/>
      </w:r>
    </w:p>
  </w:footnote>
  <w:footnote w:type="continuationSeparator" w:id="0">
    <w:p w:rsidR="00FB092E" w:rsidRDefault="00FB09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4C0" w:rsidRDefault="00484026" w:rsidP="00AF44C0">
    <w:pPr>
      <w:pStyle w:val="Header"/>
      <w:tabs>
        <w:tab w:val="clear" w:pos="8640"/>
      </w:tabs>
    </w:pPr>
    <w:r w:rsidRPr="00484026">
      <w:rPr>
        <w:szCs w:val="20"/>
      </w:rPr>
      <w:pict>
        <v:shapetype id="_x0000_t202" coordsize="21600,21600" o:spt="202" path="m,l,21600r21600,l21600,xe">
          <v:stroke joinstyle="miter"/>
          <v:path gradientshapeok="t" o:connecttype="rect"/>
        </v:shapetype>
        <v:shape id="_x0000_s2055" type="#_x0000_t202" style="position:absolute;margin-left:443.45pt;margin-top:28.1pt;width:99pt;height:24.6pt;z-index:251657728" filled="f" stroked="f">
          <v:textbox style="mso-next-textbox:#_x0000_s2055">
            <w:txbxContent>
              <w:p w:rsidR="00AF44C0" w:rsidRPr="00BC76AA" w:rsidRDefault="00AF44C0" w:rsidP="00AF44C0">
                <w:pPr>
                  <w:jc w:val="right"/>
                  <w:rPr>
                    <w:color w:val="17365D"/>
                    <w:sz w:val="20"/>
                  </w:rPr>
                </w:pPr>
                <w:r>
                  <w:rPr>
                    <w:color w:val="17365D"/>
                    <w:sz w:val="20"/>
                  </w:rPr>
                  <w:t>Advising Services</w:t>
                </w:r>
              </w:p>
            </w:txbxContent>
          </v:textbox>
        </v:shape>
      </w:pict>
    </w:r>
    <w:r w:rsidRPr="00484026">
      <w:rPr>
        <w:szCs w:val="20"/>
      </w:rPr>
      <w:pict>
        <v:line id="_x0000_s2054" style="position:absolute;z-index:251656704" from="202.05pt,45.2pt" to="535.05pt,45.2pt" strokecolor="#17365d"/>
      </w:pict>
    </w:r>
  </w:p>
  <w:p w:rsidR="00AF44C0" w:rsidRDefault="003A5004" w:rsidP="00AF44C0">
    <w:pPr>
      <w:pStyle w:val="Header"/>
      <w:tabs>
        <w:tab w:val="clear" w:pos="8640"/>
      </w:tabs>
      <w:ind w:left="-1080" w:right="-900"/>
    </w:pPr>
    <w:r>
      <w:rPr>
        <w:noProof/>
      </w:rPr>
      <w:drawing>
        <wp:anchor distT="0" distB="0" distL="114300" distR="114300" simplePos="0" relativeHeight="251658752" behindDoc="0" locked="1" layoutInCell="1" allowOverlap="1">
          <wp:simplePos x="0" y="0"/>
          <wp:positionH relativeFrom="column">
            <wp:posOffset>-62865</wp:posOffset>
          </wp:positionH>
          <wp:positionV relativeFrom="page">
            <wp:posOffset>459740</wp:posOffset>
          </wp:positionV>
          <wp:extent cx="2628900" cy="809625"/>
          <wp:effectExtent l="19050" t="0" r="0" b="0"/>
          <wp:wrapNone/>
          <wp:docPr id="9" name="Picture 9" descr="COB 2-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B 2-Color"/>
                  <pic:cNvPicPr>
                    <a:picLocks noChangeAspect="1" noChangeArrowheads="1"/>
                  </pic:cNvPicPr>
                </pic:nvPicPr>
                <pic:blipFill>
                  <a:blip r:embed="rId1"/>
                  <a:srcRect/>
                  <a:stretch>
                    <a:fillRect/>
                  </a:stretch>
                </pic:blipFill>
                <pic:spPr bwMode="auto">
                  <a:xfrm>
                    <a:off x="0" y="0"/>
                    <a:ext cx="2628900" cy="80962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322C3EA"/>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removeDateAndTime/>
  <w:embedSystemFonts/>
  <w:proofState w:spelling="clean" w:grammar="clean"/>
  <w:attachedTemplate r:id="rId1"/>
  <w:stylePaneFormatFilter w:val="3F01"/>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7">
      <o:colormru v:ext="edit" colors="#0a1c46"/>
      <o:colormenu v:ext="edit" strokecolor="none [2415]"/>
    </o:shapedefaults>
    <o:shapelayout v:ext="edit">
      <o:idmap v:ext="edit" data="2"/>
      <o:regrouptable v:ext="edit">
        <o:entry new="1" old="0"/>
      </o:regrouptable>
    </o:shapelayout>
  </w:hdrShapeDefaults>
  <w:footnotePr>
    <w:footnote w:id="-1"/>
    <w:footnote w:id="0"/>
  </w:footnotePr>
  <w:endnotePr>
    <w:endnote w:id="-1"/>
    <w:endnote w:id="0"/>
  </w:endnotePr>
  <w:compat/>
  <w:rsids>
    <w:rsidRoot w:val="005B3105"/>
    <w:rsid w:val="000C3968"/>
    <w:rsid w:val="00107501"/>
    <w:rsid w:val="003A5004"/>
    <w:rsid w:val="00484026"/>
    <w:rsid w:val="00573A4B"/>
    <w:rsid w:val="005B3105"/>
    <w:rsid w:val="00661FE3"/>
    <w:rsid w:val="008B29EE"/>
    <w:rsid w:val="00AB35A6"/>
    <w:rsid w:val="00AF44C0"/>
    <w:rsid w:val="00BE626E"/>
    <w:rsid w:val="00C148AB"/>
    <w:rsid w:val="00C30D34"/>
    <w:rsid w:val="00C821FE"/>
    <w:rsid w:val="00F86403"/>
    <w:rsid w:val="00FB092E"/>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7">
      <o:colormru v:ext="edit" colors="#0a1c46"/>
      <o:colormenu v:ext="edit" strokecolor="none [2415]"/>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8B29E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F43B0"/>
    <w:pPr>
      <w:tabs>
        <w:tab w:val="center" w:pos="4320"/>
        <w:tab w:val="right" w:pos="8640"/>
      </w:tabs>
    </w:pPr>
  </w:style>
  <w:style w:type="paragraph" w:styleId="Footer">
    <w:name w:val="footer"/>
    <w:basedOn w:val="Normal"/>
    <w:semiHidden/>
    <w:rsid w:val="005F43B0"/>
    <w:pPr>
      <w:tabs>
        <w:tab w:val="center" w:pos="4320"/>
        <w:tab w:val="right" w:pos="8640"/>
      </w:tabs>
    </w:pPr>
  </w:style>
  <w:style w:type="character" w:styleId="Hyperlink">
    <w:name w:val="Hyperlink"/>
    <w:basedOn w:val="DefaultParagraphFont"/>
    <w:rsid w:val="005F43B0"/>
    <w:rPr>
      <w:color w:val="0000FF"/>
      <w:u w:val="single"/>
    </w:rPr>
  </w:style>
  <w:style w:type="character" w:styleId="FollowedHyperlink">
    <w:name w:val="FollowedHyperlink"/>
    <w:basedOn w:val="DefaultParagraphFont"/>
    <w:rsid w:val="005F43B0"/>
    <w:rPr>
      <w:color w:val="800080"/>
      <w:u w:val="single"/>
    </w:rPr>
  </w:style>
  <w:style w:type="paragraph" w:styleId="ListBullet">
    <w:name w:val="List Bullet"/>
    <w:basedOn w:val="Normal"/>
    <w:autoRedefine/>
    <w:rsid w:val="00F42463"/>
    <w:pPr>
      <w:numPr>
        <w:numId w:val="1"/>
      </w:numPr>
    </w:pPr>
  </w:style>
  <w:style w:type="paragraph" w:styleId="BalloonText">
    <w:name w:val="Balloon Text"/>
    <w:basedOn w:val="Normal"/>
    <w:link w:val="BalloonTextChar"/>
    <w:uiPriority w:val="99"/>
    <w:semiHidden/>
    <w:unhideWhenUsed/>
    <w:rsid w:val="005B3105"/>
    <w:rPr>
      <w:rFonts w:ascii="Tahoma" w:hAnsi="Tahoma" w:cs="Tahoma"/>
      <w:sz w:val="16"/>
      <w:szCs w:val="16"/>
    </w:rPr>
  </w:style>
  <w:style w:type="character" w:customStyle="1" w:styleId="BalloonTextChar">
    <w:name w:val="Balloon Text Char"/>
    <w:basedOn w:val="DefaultParagraphFont"/>
    <w:link w:val="BalloonText"/>
    <w:uiPriority w:val="99"/>
    <w:semiHidden/>
    <w:rsid w:val="005B31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raxton\Desktop\COB%20Advising%20eLetterhead%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43ACB-0D5C-430C-8EF5-671B347D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COB Advising eLetterhead Template</Template>
  <TotalTime>0</TotalTime>
  <Pages>1</Pages>
  <Words>243</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2115</CharactersWithSpaces>
  <SharedDoc>false</SharedDoc>
  <HLinks>
    <vt:vector size="6" baseType="variant">
      <vt:variant>
        <vt:i4>6422606</vt:i4>
      </vt:variant>
      <vt:variant>
        <vt:i4>-1</vt:i4>
      </vt:variant>
      <vt:variant>
        <vt:i4>2057</vt:i4>
      </vt:variant>
      <vt:variant>
        <vt:i4>1</vt:i4>
      </vt:variant>
      <vt:variant>
        <vt:lpwstr>COB 2-Color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2011-10-18T17:42:00Z</dcterms:created>
  <dcterms:modified xsi:type="dcterms:W3CDTF">2011-10-18T17:42:00Z</dcterms:modified>
</cp:coreProperties>
</file>