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1CC" w:rsidRDefault="004C51CC" w:rsidP="004C51CC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2619375" cy="800100"/>
            <wp:effectExtent l="0" t="0" r="9525" b="0"/>
            <wp:docPr id="1" name="Picture 1" descr="C:\Users\Danielle\AppData\Local\Microsoft\Windows\Temporary Internet Files\Content.IE5\J6Q8I1J6\COB 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ielle\AppData\Local\Microsoft\Windows\Temporary Internet Files\Content.IE5\J6Q8I1J6\COB LOGO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"/>
        <w:gridCol w:w="180"/>
        <w:gridCol w:w="5220"/>
        <w:gridCol w:w="5232"/>
      </w:tblGrid>
      <w:tr w:rsidR="00857F82">
        <w:trPr>
          <w:trHeight w:val="450"/>
        </w:trPr>
        <w:tc>
          <w:tcPr>
            <w:tcW w:w="10920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E0E0E0"/>
            <w:vAlign w:val="center"/>
          </w:tcPr>
          <w:p w:rsidR="00857F82" w:rsidRPr="00C13461" w:rsidRDefault="00857F82" w:rsidP="00FF250F">
            <w:pPr>
              <w:pStyle w:val="Heading1"/>
              <w:rPr>
                <w:rFonts w:ascii="Tahoma" w:hAnsi="Tahoma" w:cs="Tahoma"/>
                <w:sz w:val="28"/>
                <w:szCs w:val="28"/>
              </w:rPr>
            </w:pPr>
            <w:r w:rsidRPr="00C13461">
              <w:rPr>
                <w:rFonts w:ascii="Tahoma" w:hAnsi="Tahoma" w:cs="Tahoma"/>
                <w:sz w:val="28"/>
                <w:szCs w:val="28"/>
              </w:rPr>
              <w:t>MBA</w:t>
            </w:r>
            <w:r w:rsidR="00E27479" w:rsidRPr="00C13461">
              <w:rPr>
                <w:rFonts w:ascii="Tahoma" w:hAnsi="Tahoma" w:cs="Tahoma"/>
                <w:sz w:val="28"/>
                <w:szCs w:val="28"/>
              </w:rPr>
              <w:t>/MSMIS DUAL DEGREE</w:t>
            </w:r>
            <w:r w:rsidRPr="00C13461">
              <w:rPr>
                <w:rFonts w:ascii="Tahoma" w:hAnsi="Tahoma" w:cs="Tahoma"/>
                <w:sz w:val="28"/>
                <w:szCs w:val="28"/>
              </w:rPr>
              <w:t xml:space="preserve"> PROGRAM</w:t>
            </w:r>
            <w:r w:rsidR="0007666E" w:rsidRPr="00C13461">
              <w:rPr>
                <w:rFonts w:ascii="Tahoma" w:hAnsi="Tahoma" w:cs="Tahoma"/>
                <w:sz w:val="28"/>
                <w:szCs w:val="28"/>
              </w:rPr>
              <w:t xml:space="preserve"> REQUIREMENTS</w:t>
            </w:r>
          </w:p>
          <w:p w:rsidR="00FF250F" w:rsidRPr="00917FD7" w:rsidRDefault="00C13461" w:rsidP="00342741">
            <w:pPr>
              <w:jc w:val="center"/>
              <w:rPr>
                <w:b/>
                <w:sz w:val="20"/>
                <w:szCs w:val="20"/>
              </w:rPr>
            </w:pPr>
            <w:r w:rsidRPr="00C37226">
              <w:rPr>
                <w:rFonts w:ascii="Tahoma" w:hAnsi="Tahoma" w:cs="Tahoma"/>
                <w:b/>
                <w:sz w:val="20"/>
                <w:szCs w:val="20"/>
              </w:rPr>
              <w:t>Effective Fall 20</w:t>
            </w:r>
            <w:r w:rsidR="00342741">
              <w:rPr>
                <w:rFonts w:ascii="Tahoma" w:hAnsi="Tahoma" w:cs="Tahoma"/>
                <w:b/>
                <w:sz w:val="20"/>
                <w:szCs w:val="20"/>
              </w:rPr>
              <w:t>12</w:t>
            </w:r>
          </w:p>
        </w:tc>
      </w:tr>
      <w:tr w:rsidR="00FF250F">
        <w:trPr>
          <w:trHeight w:val="162"/>
        </w:trPr>
        <w:tc>
          <w:tcPr>
            <w:tcW w:w="10920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:rsidR="00FF250F" w:rsidRPr="00C13461" w:rsidRDefault="00156EAD" w:rsidP="00E11B5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13461">
              <w:rPr>
                <w:rFonts w:ascii="Tahoma" w:hAnsi="Tahoma" w:cs="Tahoma"/>
                <w:b/>
                <w:sz w:val="18"/>
                <w:szCs w:val="18"/>
              </w:rPr>
              <w:t xml:space="preserve">Master of Business </w:t>
            </w:r>
            <w:r w:rsidR="00E11B5F" w:rsidRPr="00C13461">
              <w:rPr>
                <w:rFonts w:ascii="Tahoma" w:hAnsi="Tahoma" w:cs="Tahoma"/>
                <w:b/>
                <w:sz w:val="18"/>
                <w:szCs w:val="18"/>
              </w:rPr>
              <w:t xml:space="preserve">Administration </w:t>
            </w:r>
            <w:r w:rsidRPr="00C13461">
              <w:rPr>
                <w:rFonts w:ascii="Tahoma" w:hAnsi="Tahoma" w:cs="Tahoma"/>
                <w:b/>
                <w:i/>
                <w:sz w:val="18"/>
                <w:szCs w:val="18"/>
                <w:u w:val="single"/>
              </w:rPr>
              <w:t>and</w:t>
            </w:r>
            <w:r w:rsidRPr="00C13461">
              <w:rPr>
                <w:rFonts w:ascii="Tahoma" w:hAnsi="Tahoma" w:cs="Tahoma"/>
                <w:b/>
                <w:sz w:val="18"/>
                <w:szCs w:val="18"/>
              </w:rPr>
              <w:t xml:space="preserve"> M</w:t>
            </w:r>
            <w:r w:rsidR="00E11B5F" w:rsidRPr="00C13461">
              <w:rPr>
                <w:rFonts w:ascii="Tahoma" w:hAnsi="Tahoma" w:cs="Tahoma"/>
                <w:b/>
                <w:sz w:val="18"/>
                <w:szCs w:val="18"/>
              </w:rPr>
              <w:t>aster of Science</w:t>
            </w:r>
            <w:r w:rsidR="008D2BF9" w:rsidRPr="00C13461">
              <w:rPr>
                <w:rFonts w:ascii="Tahoma" w:hAnsi="Tahoma" w:cs="Tahoma"/>
                <w:b/>
                <w:sz w:val="18"/>
                <w:szCs w:val="18"/>
              </w:rPr>
              <w:t xml:space="preserve"> in</w:t>
            </w:r>
            <w:r w:rsidR="00E11B5F" w:rsidRPr="00C13461">
              <w:rPr>
                <w:rFonts w:ascii="Tahoma" w:hAnsi="Tahoma" w:cs="Tahoma"/>
                <w:b/>
                <w:sz w:val="18"/>
                <w:szCs w:val="18"/>
              </w:rPr>
              <w:t xml:space="preserve"> Management Information System</w:t>
            </w:r>
            <w:r w:rsidR="00D338FD" w:rsidRPr="00C13461">
              <w:rPr>
                <w:rFonts w:ascii="Tahoma" w:hAnsi="Tahoma" w:cs="Tahoma"/>
                <w:b/>
                <w:sz w:val="18"/>
                <w:szCs w:val="18"/>
              </w:rPr>
              <w:t>s</w:t>
            </w:r>
          </w:p>
        </w:tc>
      </w:tr>
      <w:tr w:rsidR="00C13461" w:rsidTr="001B1DF3">
        <w:trPr>
          <w:trHeight w:val="468"/>
        </w:trPr>
        <w:tc>
          <w:tcPr>
            <w:tcW w:w="10920" w:type="dxa"/>
            <w:gridSpan w:val="4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13461" w:rsidRPr="0054257A" w:rsidRDefault="00C13461" w:rsidP="00C13461">
            <w:pPr>
              <w:pStyle w:val="BlockText"/>
              <w:ind w:left="0" w:firstLine="0"/>
              <w:rPr>
                <w:rFonts w:ascii="Tahoma" w:hAnsi="Tahoma" w:cs="Tahoma"/>
                <w:bCs/>
                <w:iCs/>
                <w:sz w:val="18"/>
                <w:szCs w:val="18"/>
              </w:rPr>
            </w:pPr>
            <w:r w:rsidRPr="0054257A">
              <w:rPr>
                <w:rFonts w:ascii="Tahoma" w:hAnsi="Tahoma" w:cs="Tahoma"/>
                <w:bCs/>
                <w:sz w:val="18"/>
                <w:szCs w:val="18"/>
              </w:rPr>
              <w:t xml:space="preserve">All courses are 3 credits unless otherwise noted.  </w:t>
            </w:r>
            <w:r w:rsidRPr="0054257A"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This is a program guide only.  Because programs and policies change from time to </w:t>
            </w:r>
          </w:p>
          <w:p w:rsidR="00C13461" w:rsidRPr="002A2908" w:rsidRDefault="00C13461" w:rsidP="001B1DF3">
            <w:pPr>
              <w:rPr>
                <w:sz w:val="20"/>
                <w:szCs w:val="20"/>
              </w:rPr>
            </w:pPr>
            <w:r w:rsidRPr="0054257A">
              <w:rPr>
                <w:rFonts w:ascii="Tahoma" w:hAnsi="Tahoma" w:cs="Tahoma"/>
                <w:bCs/>
                <w:iCs/>
                <w:sz w:val="18"/>
                <w:szCs w:val="18"/>
              </w:rPr>
              <w:t>time, this guide does not constitute an actual or implied contract between the student and the University.</w:t>
            </w:r>
            <w:r w:rsidRPr="0054257A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</w:p>
        </w:tc>
      </w:tr>
      <w:tr w:rsidR="00C13461" w:rsidTr="004C51CC">
        <w:trPr>
          <w:trHeight w:val="330"/>
        </w:trPr>
        <w:tc>
          <w:tcPr>
            <w:tcW w:w="10920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461" w:rsidRPr="004C51CC" w:rsidRDefault="00C13461" w:rsidP="00342741">
            <w:pPr>
              <w:pStyle w:val="BlockText"/>
              <w:ind w:left="0" w:firstLine="0"/>
              <w:rPr>
                <w:rFonts w:ascii="Tahoma" w:hAnsi="Tahoma" w:cs="Tahoma"/>
                <w:bCs/>
                <w:sz w:val="20"/>
                <w:szCs w:val="20"/>
              </w:rPr>
            </w:pPr>
            <w:r w:rsidRPr="004C51CC">
              <w:rPr>
                <w:rFonts w:ascii="Tahoma" w:hAnsi="Tahoma" w:cs="Tahoma"/>
                <w:b/>
                <w:sz w:val="20"/>
                <w:szCs w:val="20"/>
              </w:rPr>
              <w:t>Last Name:</w:t>
            </w:r>
            <w:r w:rsidRPr="004C51C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342741">
              <w:rPr>
                <w:rFonts w:ascii="Tahoma" w:hAnsi="Tahoma" w:cs="Tahoma"/>
                <w:sz w:val="20"/>
                <w:szCs w:val="20"/>
              </w:rPr>
              <w:t xml:space="preserve">             </w:t>
            </w:r>
            <w:r w:rsidRPr="004C51CC">
              <w:rPr>
                <w:rFonts w:ascii="Tahoma" w:hAnsi="Tahoma" w:cs="Tahoma"/>
                <w:sz w:val="20"/>
                <w:szCs w:val="20"/>
              </w:rPr>
              <w:t xml:space="preserve">                   </w:t>
            </w:r>
            <w:r w:rsidRPr="004C51CC">
              <w:rPr>
                <w:rFonts w:ascii="Tahoma" w:hAnsi="Tahoma" w:cs="Tahoma"/>
                <w:b/>
                <w:sz w:val="20"/>
                <w:szCs w:val="20"/>
              </w:rPr>
              <w:t xml:space="preserve">First Name: </w:t>
            </w:r>
            <w:r w:rsidR="00342741">
              <w:rPr>
                <w:rFonts w:ascii="Tahoma" w:hAnsi="Tahoma" w:cs="Tahoma"/>
                <w:sz w:val="20"/>
                <w:szCs w:val="20"/>
              </w:rPr>
              <w:t xml:space="preserve">         </w:t>
            </w:r>
            <w:r w:rsidRPr="004C51CC">
              <w:rPr>
                <w:rFonts w:ascii="Tahoma" w:hAnsi="Tahoma" w:cs="Tahoma"/>
                <w:sz w:val="20"/>
                <w:szCs w:val="20"/>
              </w:rPr>
              <w:t xml:space="preserve">                   </w:t>
            </w:r>
            <w:r w:rsidRPr="004C51CC">
              <w:rPr>
                <w:rFonts w:ascii="Tahoma" w:hAnsi="Tahoma" w:cs="Tahoma"/>
                <w:b/>
                <w:sz w:val="20"/>
                <w:szCs w:val="20"/>
              </w:rPr>
              <w:t xml:space="preserve">Banner ID: </w:t>
            </w:r>
            <w:r w:rsidR="00342741">
              <w:rPr>
                <w:rFonts w:ascii="Tahoma" w:hAnsi="Tahoma" w:cs="Tahoma"/>
                <w:sz w:val="20"/>
                <w:szCs w:val="20"/>
              </w:rPr>
              <w:t xml:space="preserve">           </w:t>
            </w:r>
            <w:r w:rsidRPr="004C51CC">
              <w:rPr>
                <w:rFonts w:ascii="Tahoma" w:hAnsi="Tahoma" w:cs="Tahoma"/>
                <w:sz w:val="20"/>
                <w:szCs w:val="20"/>
              </w:rPr>
              <w:t xml:space="preserve">         </w:t>
            </w:r>
            <w:r w:rsidRPr="004C51CC">
              <w:rPr>
                <w:rFonts w:ascii="Tahoma" w:hAnsi="Tahoma" w:cs="Tahoma"/>
                <w:b/>
                <w:sz w:val="20"/>
                <w:szCs w:val="20"/>
              </w:rPr>
              <w:t xml:space="preserve"> Date: </w:t>
            </w:r>
            <w:r w:rsidR="00342741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857F82" w:rsidTr="00C13461">
        <w:trPr>
          <w:cantSplit/>
        </w:trPr>
        <w:tc>
          <w:tcPr>
            <w:tcW w:w="10920" w:type="dxa"/>
            <w:gridSpan w:val="4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857F82" w:rsidRDefault="00857F82">
            <w:pPr>
              <w:pStyle w:val="BlockText"/>
              <w:ind w:left="0" w:firstLine="0"/>
              <w:rPr>
                <w:sz w:val="16"/>
              </w:rPr>
            </w:pPr>
          </w:p>
        </w:tc>
      </w:tr>
      <w:tr w:rsidR="007D742F">
        <w:trPr>
          <w:cantSplit/>
          <w:trHeight w:val="255"/>
        </w:trPr>
        <w:tc>
          <w:tcPr>
            <w:tcW w:w="10920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:rsidR="007D742F" w:rsidRPr="00C13461" w:rsidRDefault="00A341BA" w:rsidP="00C13461">
            <w:pPr>
              <w:tabs>
                <w:tab w:val="left" w:pos="6120"/>
              </w:tabs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</w:rPr>
            </w:pPr>
            <w:r w:rsidRPr="00C13461"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 xml:space="preserve">I.  </w:t>
            </w:r>
            <w:r w:rsidR="00156EAD" w:rsidRPr="00C13461"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>MBA</w:t>
            </w:r>
            <w:r w:rsidR="003D0CB7" w:rsidRPr="00C13461"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>/MSMIS</w:t>
            </w:r>
            <w:r w:rsidR="00156EAD" w:rsidRPr="00C13461"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 xml:space="preserve"> </w:t>
            </w:r>
            <w:r w:rsidR="00840E97" w:rsidRPr="00C13461"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>Foundation Courses</w:t>
            </w:r>
            <w:r w:rsidR="00025DB0" w:rsidRPr="00C1346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(1</w:t>
            </w:r>
            <w:r w:rsidR="003D0CB7" w:rsidRPr="00C13461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 w:rsidR="006728C1" w:rsidRPr="00C13461">
              <w:rPr>
                <w:rFonts w:ascii="Tahoma" w:hAnsi="Tahoma" w:cs="Tahoma"/>
                <w:b/>
                <w:bCs/>
                <w:sz w:val="20"/>
                <w:szCs w:val="20"/>
              </w:rPr>
              <w:t>31</w:t>
            </w:r>
            <w:r w:rsidR="003D0CB7" w:rsidRPr="00C1346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credits)</w:t>
            </w:r>
            <w:r w:rsidR="00BD0666" w:rsidRPr="00C13461"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</w:rPr>
              <w:tab/>
            </w:r>
          </w:p>
        </w:tc>
      </w:tr>
      <w:tr w:rsidR="003A7CD8" w:rsidRPr="00621522">
        <w:trPr>
          <w:cantSplit/>
          <w:trHeight w:val="98"/>
        </w:trPr>
        <w:tc>
          <w:tcPr>
            <w:tcW w:w="288" w:type="dxa"/>
            <w:tcBorders>
              <w:right w:val="single" w:sz="4" w:space="0" w:color="auto"/>
            </w:tcBorders>
          </w:tcPr>
          <w:p w:rsidR="003A7CD8" w:rsidRPr="007B5D5E" w:rsidRDefault="003A7CD8">
            <w:pPr>
              <w:rPr>
                <w:sz w:val="18"/>
                <w:szCs w:val="18"/>
              </w:rPr>
            </w:pPr>
          </w:p>
        </w:tc>
        <w:tc>
          <w:tcPr>
            <w:tcW w:w="10632" w:type="dxa"/>
            <w:gridSpan w:val="3"/>
            <w:tcBorders>
              <w:left w:val="single" w:sz="4" w:space="0" w:color="auto"/>
            </w:tcBorders>
          </w:tcPr>
          <w:p w:rsidR="003A7CD8" w:rsidRPr="00C13461" w:rsidRDefault="003A7CD8" w:rsidP="00F43B90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ACCT 201 Accounting for Managers </w:t>
            </w:r>
          </w:p>
        </w:tc>
      </w:tr>
      <w:tr w:rsidR="00657510" w:rsidRPr="00621522">
        <w:trPr>
          <w:cantSplit/>
          <w:trHeight w:val="242"/>
        </w:trPr>
        <w:tc>
          <w:tcPr>
            <w:tcW w:w="288" w:type="dxa"/>
          </w:tcPr>
          <w:p w:rsidR="00657510" w:rsidRPr="007B5D5E" w:rsidRDefault="0065751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2" w:type="dxa"/>
            <w:gridSpan w:val="3"/>
          </w:tcPr>
          <w:p w:rsidR="00657510" w:rsidRPr="00C13461" w:rsidRDefault="0080604C" w:rsidP="0080604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**</w:t>
            </w:r>
            <w:r w:rsidR="00657510" w:rsidRPr="00C13461">
              <w:rPr>
                <w:rFonts w:ascii="Tahoma" w:hAnsi="Tahoma" w:cs="Tahoma"/>
                <w:sz w:val="18"/>
                <w:szCs w:val="18"/>
              </w:rPr>
              <w:t>B</w:t>
            </w:r>
            <w:r w:rsidR="00342741">
              <w:rPr>
                <w:rFonts w:ascii="Tahoma" w:hAnsi="Tahoma" w:cs="Tahoma"/>
                <w:sz w:val="18"/>
                <w:szCs w:val="18"/>
              </w:rPr>
              <w:t>UA</w:t>
            </w:r>
            <w:r>
              <w:rPr>
                <w:rFonts w:ascii="Tahoma" w:hAnsi="Tahoma" w:cs="Tahoma"/>
                <w:sz w:val="18"/>
                <w:szCs w:val="18"/>
              </w:rPr>
              <w:t>D</w:t>
            </w:r>
            <w:r w:rsidR="00342741">
              <w:rPr>
                <w:rFonts w:ascii="Tahoma" w:hAnsi="Tahoma" w:cs="Tahoma"/>
                <w:sz w:val="18"/>
                <w:szCs w:val="18"/>
              </w:rPr>
              <w:t xml:space="preserve">283 </w:t>
            </w:r>
            <w:r w:rsidR="00657510" w:rsidRPr="00C13461">
              <w:rPr>
                <w:rFonts w:ascii="Tahoma" w:hAnsi="Tahoma" w:cs="Tahoma"/>
                <w:sz w:val="18"/>
                <w:szCs w:val="18"/>
              </w:rPr>
              <w:t xml:space="preserve">Legal Environment </w:t>
            </w:r>
            <w:r w:rsidR="00342741" w:rsidRPr="00C13461">
              <w:rPr>
                <w:rFonts w:ascii="Tahoma" w:hAnsi="Tahoma" w:cs="Tahoma"/>
                <w:sz w:val="18"/>
                <w:szCs w:val="18"/>
              </w:rPr>
              <w:t>Business</w:t>
            </w:r>
          </w:p>
        </w:tc>
      </w:tr>
      <w:tr w:rsidR="003A7CD8" w:rsidRPr="002F437A">
        <w:trPr>
          <w:cantSplit/>
          <w:trHeight w:val="107"/>
        </w:trPr>
        <w:tc>
          <w:tcPr>
            <w:tcW w:w="288" w:type="dxa"/>
          </w:tcPr>
          <w:p w:rsidR="003A7CD8" w:rsidRPr="002F437A" w:rsidRDefault="003A7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2" w:type="dxa"/>
            <w:gridSpan w:val="3"/>
          </w:tcPr>
          <w:p w:rsidR="003A7CD8" w:rsidRPr="00C13461" w:rsidRDefault="003A7CD8" w:rsidP="00F43B90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BPST 316 Statistics for Managers </w:t>
            </w:r>
          </w:p>
        </w:tc>
      </w:tr>
      <w:tr w:rsidR="0059313B" w:rsidRPr="002F437A">
        <w:trPr>
          <w:cantSplit/>
          <w:trHeight w:val="143"/>
        </w:trPr>
        <w:tc>
          <w:tcPr>
            <w:tcW w:w="288" w:type="dxa"/>
            <w:tcBorders>
              <w:bottom w:val="dotted" w:sz="4" w:space="0" w:color="auto"/>
              <w:right w:val="single" w:sz="4" w:space="0" w:color="auto"/>
            </w:tcBorders>
          </w:tcPr>
          <w:p w:rsidR="0059313B" w:rsidRPr="002F437A" w:rsidRDefault="0059313B" w:rsidP="0059313B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2" w:type="dxa"/>
            <w:gridSpan w:val="3"/>
            <w:tcBorders>
              <w:left w:val="single" w:sz="4" w:space="0" w:color="auto"/>
              <w:bottom w:val="dotted" w:sz="4" w:space="0" w:color="auto"/>
            </w:tcBorders>
          </w:tcPr>
          <w:p w:rsidR="0059313B" w:rsidRPr="00C13461" w:rsidRDefault="0059313B" w:rsidP="00D672E4">
            <w:pPr>
              <w:pStyle w:val="Header"/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CIST 30</w:t>
            </w:r>
            <w:r w:rsidR="002671C7" w:rsidRPr="00C13461">
              <w:rPr>
                <w:rFonts w:ascii="Tahoma" w:hAnsi="Tahoma" w:cs="Tahoma"/>
                <w:sz w:val="18"/>
                <w:szCs w:val="18"/>
              </w:rPr>
              <w:t>4</w:t>
            </w:r>
            <w:r w:rsidRPr="00C1346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F43B90" w:rsidRPr="00C13461">
              <w:rPr>
                <w:rFonts w:ascii="Tahoma" w:hAnsi="Tahoma" w:cs="Tahoma"/>
                <w:sz w:val="18"/>
                <w:szCs w:val="18"/>
              </w:rPr>
              <w:t>Computer Information Systems I</w:t>
            </w:r>
            <w:r w:rsidRPr="00C1346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C13461">
              <w:rPr>
                <w:rFonts w:ascii="Tahoma" w:hAnsi="Tahoma" w:cs="Tahoma"/>
                <w:sz w:val="16"/>
                <w:szCs w:val="16"/>
              </w:rPr>
              <w:t xml:space="preserve">[Prereq: </w:t>
            </w:r>
            <w:r w:rsidR="00D672E4" w:rsidRPr="00C13461">
              <w:rPr>
                <w:rFonts w:ascii="Tahoma" w:hAnsi="Tahoma" w:cs="Tahoma"/>
                <w:sz w:val="16"/>
                <w:szCs w:val="16"/>
              </w:rPr>
              <w:t>CIST</w:t>
            </w:r>
            <w:r w:rsidRPr="00C13461">
              <w:rPr>
                <w:rFonts w:ascii="Tahoma" w:hAnsi="Tahoma" w:cs="Tahoma"/>
                <w:sz w:val="16"/>
                <w:szCs w:val="16"/>
              </w:rPr>
              <w:t xml:space="preserve"> 299]</w:t>
            </w:r>
            <w:r w:rsidRPr="00C13461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</w:tr>
      <w:tr w:rsidR="0059313B" w:rsidRPr="002F437A">
        <w:trPr>
          <w:cantSplit/>
          <w:trHeight w:val="180"/>
        </w:trPr>
        <w:tc>
          <w:tcPr>
            <w:tcW w:w="288" w:type="dxa"/>
            <w:vMerge w:val="restart"/>
            <w:tcBorders>
              <w:right w:val="single" w:sz="4" w:space="0" w:color="auto"/>
            </w:tcBorders>
          </w:tcPr>
          <w:p w:rsidR="0059313B" w:rsidRPr="002F437A" w:rsidRDefault="0059313B">
            <w:pPr>
              <w:rPr>
                <w:sz w:val="18"/>
                <w:szCs w:val="18"/>
              </w:rPr>
            </w:pPr>
          </w:p>
        </w:tc>
        <w:tc>
          <w:tcPr>
            <w:tcW w:w="10632" w:type="dxa"/>
            <w:gridSpan w:val="3"/>
            <w:tcBorders>
              <w:left w:val="single" w:sz="4" w:space="0" w:color="auto"/>
              <w:bottom w:val="nil"/>
            </w:tcBorders>
          </w:tcPr>
          <w:p w:rsidR="0059313B" w:rsidRPr="00C13461" w:rsidRDefault="0059313B" w:rsidP="0059313B">
            <w:pPr>
              <w:pStyle w:val="Header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13461">
              <w:rPr>
                <w:rFonts w:ascii="Tahoma" w:hAnsi="Tahoma" w:cs="Tahoma"/>
                <w:b/>
                <w:sz w:val="16"/>
                <w:szCs w:val="16"/>
              </w:rPr>
              <w:t>3 Credits from the following:</w:t>
            </w:r>
          </w:p>
        </w:tc>
      </w:tr>
      <w:tr w:rsidR="0059313B" w:rsidRPr="002F437A" w:rsidTr="004C51CC">
        <w:trPr>
          <w:cantSplit/>
          <w:trHeight w:val="440"/>
        </w:trPr>
        <w:tc>
          <w:tcPr>
            <w:tcW w:w="288" w:type="dxa"/>
            <w:vMerge/>
            <w:tcBorders>
              <w:right w:val="single" w:sz="4" w:space="0" w:color="auto"/>
            </w:tcBorders>
          </w:tcPr>
          <w:p w:rsidR="0059313B" w:rsidRPr="002F437A" w:rsidRDefault="0059313B">
            <w:pPr>
              <w:rPr>
                <w:sz w:val="18"/>
                <w:szCs w:val="18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single" w:sz="4" w:space="0" w:color="auto"/>
              <w:right w:val="nil"/>
            </w:tcBorders>
          </w:tcPr>
          <w:p w:rsidR="0059313B" w:rsidRPr="00C13461" w:rsidRDefault="0059313B" w:rsidP="003A7CD8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CIST 299 </w:t>
            </w:r>
            <w:r w:rsidR="00F43B90" w:rsidRPr="00C13461">
              <w:rPr>
                <w:rFonts w:ascii="Tahoma" w:hAnsi="Tahoma" w:cs="Tahoma"/>
                <w:sz w:val="18"/>
                <w:szCs w:val="18"/>
              </w:rPr>
              <w:t xml:space="preserve">Intro. to Computer Info. Systems </w:t>
            </w:r>
          </w:p>
          <w:p w:rsidR="0059313B" w:rsidRPr="00C13461" w:rsidRDefault="0059313B" w:rsidP="00450C21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CIST 30</w:t>
            </w:r>
            <w:r w:rsidR="002671C7" w:rsidRPr="00C13461">
              <w:rPr>
                <w:rFonts w:ascii="Tahoma" w:hAnsi="Tahoma" w:cs="Tahoma"/>
                <w:sz w:val="18"/>
                <w:szCs w:val="18"/>
              </w:rPr>
              <w:t>5</w:t>
            </w:r>
            <w:r w:rsidRPr="00C1346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F43B90" w:rsidRPr="00C13461">
              <w:rPr>
                <w:rFonts w:ascii="Tahoma" w:hAnsi="Tahoma" w:cs="Tahoma"/>
                <w:sz w:val="18"/>
                <w:szCs w:val="18"/>
              </w:rPr>
              <w:t xml:space="preserve">Computer Info. Systems II </w:t>
            </w:r>
            <w:r w:rsidRPr="00C13461">
              <w:rPr>
                <w:rFonts w:ascii="Tahoma" w:hAnsi="Tahoma" w:cs="Tahoma"/>
                <w:sz w:val="16"/>
                <w:szCs w:val="16"/>
              </w:rPr>
              <w:t>[Prereq. CIST 299</w:t>
            </w:r>
            <w:r w:rsidRPr="00C13461">
              <w:rPr>
                <w:rFonts w:ascii="Tahoma" w:hAnsi="Tahoma" w:cs="Tahoma"/>
                <w:sz w:val="18"/>
                <w:szCs w:val="18"/>
              </w:rPr>
              <w:t>]</w:t>
            </w:r>
          </w:p>
        </w:tc>
        <w:tc>
          <w:tcPr>
            <w:tcW w:w="5232" w:type="dxa"/>
            <w:tcBorders>
              <w:top w:val="nil"/>
              <w:left w:val="nil"/>
            </w:tcBorders>
          </w:tcPr>
          <w:p w:rsidR="0059313B" w:rsidRPr="00C13461" w:rsidRDefault="002671C7" w:rsidP="002671C7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16"/>
                <w:szCs w:val="16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CIST 401Database Systems </w:t>
            </w:r>
            <w:r w:rsidRPr="00C13461">
              <w:rPr>
                <w:rFonts w:ascii="Tahoma" w:hAnsi="Tahoma" w:cs="Tahoma"/>
                <w:sz w:val="16"/>
                <w:szCs w:val="16"/>
              </w:rPr>
              <w:t>[Prereq. CIST 299]</w:t>
            </w:r>
            <w:r w:rsidRPr="00C13461">
              <w:rPr>
                <w:rFonts w:ascii="Tahoma" w:hAnsi="Tahoma" w:cs="Tahoma"/>
                <w:sz w:val="16"/>
                <w:szCs w:val="16"/>
              </w:rPr>
              <w:br/>
            </w:r>
            <w:r w:rsidR="00F43B90" w:rsidRPr="00C13461">
              <w:rPr>
                <w:rFonts w:ascii="Tahoma" w:hAnsi="Tahoma" w:cs="Tahoma"/>
                <w:sz w:val="18"/>
                <w:szCs w:val="18"/>
              </w:rPr>
              <w:t>CIST 40</w:t>
            </w:r>
            <w:r w:rsidRPr="00C13461">
              <w:rPr>
                <w:rFonts w:ascii="Tahoma" w:hAnsi="Tahoma" w:cs="Tahoma"/>
                <w:sz w:val="18"/>
                <w:szCs w:val="18"/>
              </w:rPr>
              <w:t>6</w:t>
            </w:r>
            <w:r w:rsidR="00F43B90" w:rsidRPr="00C1346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C13461">
              <w:rPr>
                <w:rFonts w:ascii="Tahoma" w:hAnsi="Tahoma" w:cs="Tahoma"/>
                <w:sz w:val="18"/>
                <w:szCs w:val="18"/>
              </w:rPr>
              <w:t xml:space="preserve">Data Comm. &amp; </w:t>
            </w:r>
            <w:r w:rsidR="00F43B90" w:rsidRPr="00C13461">
              <w:rPr>
                <w:rFonts w:ascii="Tahoma" w:hAnsi="Tahoma" w:cs="Tahoma"/>
                <w:sz w:val="18"/>
                <w:szCs w:val="18"/>
              </w:rPr>
              <w:t xml:space="preserve"> Networking </w:t>
            </w:r>
            <w:r w:rsidR="00F43B90" w:rsidRPr="00C13461">
              <w:rPr>
                <w:rFonts w:ascii="Tahoma" w:hAnsi="Tahoma" w:cs="Tahoma"/>
                <w:sz w:val="16"/>
                <w:szCs w:val="16"/>
              </w:rPr>
              <w:t>[Prereq. CIST 299</w:t>
            </w:r>
            <w:r w:rsidR="00F43B90" w:rsidRPr="00C13461">
              <w:rPr>
                <w:rFonts w:ascii="Tahoma" w:hAnsi="Tahoma" w:cs="Tahoma"/>
                <w:sz w:val="18"/>
                <w:szCs w:val="18"/>
              </w:rPr>
              <w:t>]</w:t>
            </w:r>
          </w:p>
        </w:tc>
      </w:tr>
      <w:tr w:rsidR="003A7CD8" w:rsidRPr="00621522">
        <w:trPr>
          <w:cantSplit/>
          <w:trHeight w:val="80"/>
        </w:trPr>
        <w:tc>
          <w:tcPr>
            <w:tcW w:w="288" w:type="dxa"/>
            <w:tcBorders>
              <w:right w:val="single" w:sz="4" w:space="0" w:color="auto"/>
            </w:tcBorders>
          </w:tcPr>
          <w:p w:rsidR="003A7CD8" w:rsidRPr="002F437A" w:rsidRDefault="003A7CD8">
            <w:pPr>
              <w:rPr>
                <w:sz w:val="18"/>
                <w:szCs w:val="18"/>
              </w:rPr>
            </w:pPr>
          </w:p>
        </w:tc>
        <w:tc>
          <w:tcPr>
            <w:tcW w:w="10632" w:type="dxa"/>
            <w:gridSpan w:val="3"/>
            <w:tcBorders>
              <w:left w:val="single" w:sz="4" w:space="0" w:color="auto"/>
            </w:tcBorders>
          </w:tcPr>
          <w:p w:rsidR="003A7CD8" w:rsidRPr="00C13461" w:rsidRDefault="003A7CD8" w:rsidP="00F43B90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LRSP 306 Economics for Business </w:t>
            </w:r>
          </w:p>
        </w:tc>
      </w:tr>
      <w:tr w:rsidR="003A7CD8" w:rsidRPr="00621522">
        <w:trPr>
          <w:cantSplit/>
          <w:trHeight w:val="197"/>
        </w:trPr>
        <w:tc>
          <w:tcPr>
            <w:tcW w:w="288" w:type="dxa"/>
            <w:tcBorders>
              <w:left w:val="single" w:sz="4" w:space="0" w:color="auto"/>
              <w:right w:val="single" w:sz="4" w:space="0" w:color="auto"/>
            </w:tcBorders>
          </w:tcPr>
          <w:p w:rsidR="003A7CD8" w:rsidRPr="002F437A" w:rsidRDefault="003A7CD8">
            <w:pPr>
              <w:pStyle w:val="Header"/>
              <w:tabs>
                <w:tab w:val="clear" w:pos="4320"/>
                <w:tab w:val="clear" w:pos="8640"/>
              </w:tabs>
              <w:rPr>
                <w:sz w:val="18"/>
                <w:szCs w:val="18"/>
              </w:rPr>
            </w:pPr>
          </w:p>
        </w:tc>
        <w:tc>
          <w:tcPr>
            <w:tcW w:w="10632" w:type="dxa"/>
            <w:gridSpan w:val="3"/>
            <w:tcBorders>
              <w:left w:val="single" w:sz="4" w:space="0" w:color="auto"/>
            </w:tcBorders>
          </w:tcPr>
          <w:p w:rsidR="003A7CD8" w:rsidRPr="00C13461" w:rsidRDefault="003A7CD8" w:rsidP="00F43B90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LRSP 311 The Management Process </w:t>
            </w:r>
          </w:p>
        </w:tc>
      </w:tr>
      <w:tr w:rsidR="003A7CD8" w:rsidRPr="00621522">
        <w:trPr>
          <w:cantSplit/>
          <w:trHeight w:val="107"/>
        </w:trPr>
        <w:tc>
          <w:tcPr>
            <w:tcW w:w="28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D8" w:rsidRPr="002F437A" w:rsidRDefault="003A7CD8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A7CD8" w:rsidRPr="00C13461" w:rsidRDefault="003A7CD8" w:rsidP="00F43B90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LRSP 331 Organizational Behavior </w:t>
            </w:r>
          </w:p>
        </w:tc>
      </w:tr>
      <w:tr w:rsidR="00BE60D0" w:rsidRPr="00621522">
        <w:trPr>
          <w:cantSplit/>
          <w:trHeight w:val="188"/>
        </w:trPr>
        <w:tc>
          <w:tcPr>
            <w:tcW w:w="28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0D0" w:rsidRPr="00EA736A" w:rsidRDefault="00BE60D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F437A" w:rsidRPr="00C13461" w:rsidRDefault="00BE60D0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16"/>
                <w:szCs w:val="16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LRSP 400 Intro. to the MBA Prog. (1 cr, Pass/Fail)</w:t>
            </w:r>
            <w:r w:rsidRPr="00C13461">
              <w:rPr>
                <w:rFonts w:ascii="Tahoma" w:hAnsi="Tahoma" w:cs="Tahoma"/>
                <w:sz w:val="16"/>
                <w:szCs w:val="16"/>
              </w:rPr>
              <w:t xml:space="preserve"> [Prereq. Admitted to MBA prog.]</w:t>
            </w:r>
          </w:p>
          <w:p w:rsidR="00BE60D0" w:rsidRPr="00C13461" w:rsidRDefault="00BE60D0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 w:rsidRPr="00C13461">
              <w:rPr>
                <w:rFonts w:ascii="Tahoma" w:hAnsi="Tahoma" w:cs="Tahoma"/>
                <w:i/>
                <w:sz w:val="16"/>
                <w:szCs w:val="16"/>
              </w:rPr>
              <w:t>Note: Must be completed during the first semester of admission to MBA program</w:t>
            </w:r>
          </w:p>
        </w:tc>
      </w:tr>
      <w:tr w:rsidR="003A7CD8" w:rsidRPr="00621522">
        <w:trPr>
          <w:cantSplit/>
          <w:trHeight w:val="188"/>
        </w:trPr>
        <w:tc>
          <w:tcPr>
            <w:tcW w:w="28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D8" w:rsidRPr="002F437A" w:rsidRDefault="003A7CD8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A7CD8" w:rsidRPr="00C13461" w:rsidRDefault="003A7CD8" w:rsidP="00F43B90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LRSP 412 Marketing for Managers </w:t>
            </w:r>
          </w:p>
        </w:tc>
      </w:tr>
      <w:tr w:rsidR="003A7CD8" w:rsidRPr="00621522">
        <w:trPr>
          <w:cantSplit/>
          <w:trHeight w:val="143"/>
        </w:trPr>
        <w:tc>
          <w:tcPr>
            <w:tcW w:w="28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D8" w:rsidRPr="00EA736A" w:rsidRDefault="003A7CD8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A7CD8" w:rsidRPr="00C13461" w:rsidRDefault="003A7CD8" w:rsidP="00F43B90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LRSP 433 Prod./Oper</w:t>
            </w:r>
            <w:r w:rsidR="00F43B90" w:rsidRPr="00C13461">
              <w:rPr>
                <w:rFonts w:ascii="Tahoma" w:hAnsi="Tahoma" w:cs="Tahoma"/>
                <w:sz w:val="18"/>
                <w:szCs w:val="18"/>
              </w:rPr>
              <w:t>ation</w:t>
            </w:r>
            <w:r w:rsidRPr="00C13461">
              <w:rPr>
                <w:rFonts w:ascii="Tahoma" w:hAnsi="Tahoma" w:cs="Tahoma"/>
                <w:sz w:val="18"/>
                <w:szCs w:val="18"/>
              </w:rPr>
              <w:t xml:space="preserve">. Mgt </w:t>
            </w:r>
            <w:r w:rsidR="00F43B90" w:rsidRPr="00C13461">
              <w:rPr>
                <w:rFonts w:ascii="Tahoma" w:hAnsi="Tahoma" w:cs="Tahoma"/>
                <w:sz w:val="18"/>
                <w:szCs w:val="18"/>
              </w:rPr>
              <w:t>[</w:t>
            </w:r>
            <w:r w:rsidRPr="00C13461">
              <w:rPr>
                <w:rFonts w:ascii="Tahoma" w:hAnsi="Tahoma" w:cs="Tahoma"/>
                <w:sz w:val="16"/>
                <w:szCs w:val="16"/>
              </w:rPr>
              <w:t>Prereq: BPST 316 &amp; LRSP 311</w:t>
            </w:r>
            <w:r w:rsidR="00CB444A" w:rsidRPr="00C13461">
              <w:rPr>
                <w:rFonts w:ascii="Tahoma" w:hAnsi="Tahoma" w:cs="Tahoma"/>
                <w:sz w:val="16"/>
                <w:szCs w:val="16"/>
              </w:rPr>
              <w:t xml:space="preserve"> or LRSP 305</w:t>
            </w:r>
            <w:r w:rsidRPr="00C13461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</w:tr>
      <w:tr w:rsidR="00EF7532" w:rsidRPr="0091310A" w:rsidTr="004C51CC">
        <w:trPr>
          <w:trHeight w:val="2654"/>
        </w:trPr>
        <w:tc>
          <w:tcPr>
            <w:tcW w:w="10920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F70B6" w:rsidRPr="00C13461" w:rsidRDefault="00954FA0" w:rsidP="00954FA0">
            <w:pPr>
              <w:autoSpaceDE w:val="0"/>
              <w:autoSpaceDN w:val="0"/>
              <w:adjustRightInd w:val="0"/>
              <w:rPr>
                <w:rFonts w:ascii="Tahoma" w:hAnsi="Tahoma" w:cs="Tahoma"/>
                <w:i/>
                <w:sz w:val="16"/>
                <w:szCs w:val="16"/>
              </w:rPr>
            </w:pPr>
            <w:r w:rsidRPr="00C13461">
              <w:rPr>
                <w:rFonts w:ascii="Tahoma" w:hAnsi="Tahoma" w:cs="Tahoma"/>
                <w:b/>
                <w:i/>
                <w:sz w:val="18"/>
                <w:szCs w:val="18"/>
              </w:rPr>
              <w:t>M</w:t>
            </w:r>
            <w:r w:rsidR="00854662" w:rsidRPr="00C13461">
              <w:rPr>
                <w:rFonts w:ascii="Tahoma" w:hAnsi="Tahoma" w:cs="Tahoma"/>
                <w:b/>
                <w:i/>
                <w:sz w:val="18"/>
                <w:szCs w:val="18"/>
              </w:rPr>
              <w:t>BA</w:t>
            </w:r>
            <w:r w:rsidRPr="00C13461">
              <w:rPr>
                <w:rFonts w:ascii="Tahoma" w:hAnsi="Tahoma" w:cs="Tahoma"/>
                <w:b/>
                <w:i/>
                <w:sz w:val="18"/>
                <w:szCs w:val="18"/>
              </w:rPr>
              <w:t xml:space="preserve"> Foundation Course Information</w:t>
            </w:r>
            <w:r w:rsidR="000C7E90" w:rsidRPr="00C13461">
              <w:rPr>
                <w:rFonts w:ascii="Tahoma" w:hAnsi="Tahoma" w:cs="Tahoma"/>
                <w:b/>
                <w:i/>
                <w:sz w:val="18"/>
                <w:szCs w:val="18"/>
              </w:rPr>
              <w:t xml:space="preserve"> </w:t>
            </w:r>
            <w:r w:rsidRPr="00C13461">
              <w:rPr>
                <w:rFonts w:ascii="Tahoma" w:hAnsi="Tahoma" w:cs="Tahoma"/>
                <w:iCs/>
                <w:sz w:val="16"/>
                <w:szCs w:val="16"/>
              </w:rPr>
              <w:t>The</w:t>
            </w:r>
            <w:r w:rsidR="003F70B6" w:rsidRPr="00C13461">
              <w:rPr>
                <w:rFonts w:ascii="Tahoma" w:hAnsi="Tahoma" w:cs="Tahoma"/>
                <w:iCs/>
                <w:sz w:val="16"/>
                <w:szCs w:val="16"/>
              </w:rPr>
              <w:t xml:space="preserve"> MBA</w:t>
            </w:r>
            <w:r w:rsidRPr="00C13461">
              <w:rPr>
                <w:rFonts w:ascii="Tahoma" w:hAnsi="Tahoma" w:cs="Tahoma"/>
                <w:iCs/>
                <w:sz w:val="16"/>
                <w:szCs w:val="16"/>
              </w:rPr>
              <w:t xml:space="preserve"> foundation course component is designed to provide the essential business knowledge and skills required for successful completion of the </w:t>
            </w:r>
            <w:r w:rsidR="004B0E5A" w:rsidRPr="00C13461">
              <w:rPr>
                <w:rFonts w:ascii="Tahoma" w:hAnsi="Tahoma" w:cs="Tahoma"/>
                <w:iCs/>
                <w:sz w:val="16"/>
                <w:szCs w:val="16"/>
              </w:rPr>
              <w:t>MBA</w:t>
            </w:r>
            <w:r w:rsidRPr="00C13461">
              <w:rPr>
                <w:rFonts w:ascii="Tahoma" w:hAnsi="Tahoma" w:cs="Tahoma"/>
                <w:iCs/>
                <w:sz w:val="16"/>
                <w:szCs w:val="16"/>
              </w:rPr>
              <w:t xml:space="preserve"> program. </w:t>
            </w:r>
            <w:r w:rsidR="004C51CC">
              <w:rPr>
                <w:rFonts w:ascii="Tahoma" w:hAnsi="Tahoma" w:cs="Tahoma"/>
                <w:iCs/>
                <w:sz w:val="16"/>
                <w:szCs w:val="16"/>
              </w:rPr>
              <w:t xml:space="preserve">  </w:t>
            </w:r>
            <w:r w:rsidR="003F70B6" w:rsidRPr="00C13461">
              <w:rPr>
                <w:rFonts w:ascii="Tahoma" w:hAnsi="Tahoma" w:cs="Tahoma"/>
                <w:i/>
                <w:sz w:val="16"/>
                <w:szCs w:val="16"/>
              </w:rPr>
              <w:t xml:space="preserve">Before students enroll in MBA courses, with the exception of MMIS 500 and MBUS 501A, all foundation courses must be completed </w:t>
            </w:r>
          </w:p>
          <w:p w:rsidR="003F70B6" w:rsidRPr="00C13461" w:rsidRDefault="003F70B6" w:rsidP="00954FA0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13461">
              <w:rPr>
                <w:rFonts w:ascii="Tahoma" w:hAnsi="Tahoma" w:cs="Tahoma"/>
                <w:b/>
                <w:i/>
                <w:sz w:val="18"/>
                <w:szCs w:val="18"/>
              </w:rPr>
              <w:t>MMIS Foundation Course Information</w:t>
            </w:r>
            <w:r w:rsidR="000C7E90" w:rsidRPr="00C13461">
              <w:rPr>
                <w:rFonts w:ascii="Tahoma" w:hAnsi="Tahoma" w:cs="Tahoma"/>
                <w:b/>
                <w:i/>
                <w:sz w:val="18"/>
                <w:szCs w:val="18"/>
              </w:rPr>
              <w:t xml:space="preserve"> </w:t>
            </w:r>
            <w:r w:rsidR="002671C7" w:rsidRPr="00C13461">
              <w:rPr>
                <w:rFonts w:ascii="Tahoma" w:hAnsi="Tahoma" w:cs="Tahoma"/>
                <w:bCs/>
                <w:i/>
                <w:iCs/>
                <w:sz w:val="16"/>
                <w:szCs w:val="16"/>
              </w:rPr>
              <w:t>No more than 9 graduate-level credits can be taken prior to completion of all foundation courses.</w:t>
            </w:r>
          </w:p>
          <w:p w:rsidR="00954FA0" w:rsidRPr="001B1DF3" w:rsidRDefault="00954FA0" w:rsidP="00954FA0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1B1DF3">
              <w:rPr>
                <w:rFonts w:ascii="Tahoma" w:hAnsi="Tahoma" w:cs="Tahoma"/>
                <w:iCs/>
                <w:sz w:val="16"/>
                <w:szCs w:val="16"/>
              </w:rPr>
              <w:t>Some or all of the foundation courses may be waived through a variety of means:</w:t>
            </w:r>
          </w:p>
          <w:p w:rsidR="00954FA0" w:rsidRPr="001B1DF3" w:rsidRDefault="00954FA0" w:rsidP="00954FA0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1B1DF3">
              <w:rPr>
                <w:rFonts w:ascii="Tahoma" w:hAnsi="Tahoma" w:cs="Tahoma"/>
                <w:iCs/>
                <w:sz w:val="16"/>
                <w:szCs w:val="16"/>
              </w:rPr>
              <w:t>Completion of comparable coursework from a regionally accredited college or university with a grade of “B” or higher, and completed within the last ten years from date of admission to the MBA program.</w:t>
            </w:r>
          </w:p>
          <w:p w:rsidR="00954FA0" w:rsidRPr="001B1DF3" w:rsidRDefault="00954FA0" w:rsidP="00954FA0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1B1DF3">
              <w:rPr>
                <w:rFonts w:ascii="Tahoma" w:hAnsi="Tahoma" w:cs="Tahoma"/>
                <w:iCs/>
                <w:sz w:val="16"/>
                <w:szCs w:val="16"/>
              </w:rPr>
              <w:t xml:space="preserve">Successfully passing an examination addressing the course content. A foundation </w:t>
            </w:r>
            <w:r w:rsidR="00AC1DB2" w:rsidRPr="001B1DF3">
              <w:rPr>
                <w:rFonts w:ascii="Tahoma" w:hAnsi="Tahoma" w:cs="Tahoma"/>
                <w:iCs/>
                <w:sz w:val="16"/>
                <w:szCs w:val="16"/>
              </w:rPr>
              <w:t xml:space="preserve">course </w:t>
            </w:r>
            <w:r w:rsidRPr="001B1DF3">
              <w:rPr>
                <w:rFonts w:ascii="Tahoma" w:hAnsi="Tahoma" w:cs="Tahoma"/>
                <w:iCs/>
                <w:sz w:val="16"/>
                <w:szCs w:val="16"/>
              </w:rPr>
              <w:t>may be challenged by exam only one time.</w:t>
            </w:r>
          </w:p>
          <w:p w:rsidR="00954FA0" w:rsidRPr="004C51CC" w:rsidRDefault="00954FA0" w:rsidP="00954FA0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4C51CC">
              <w:rPr>
                <w:rFonts w:ascii="Tahoma" w:hAnsi="Tahoma" w:cs="Tahoma"/>
                <w:iCs/>
                <w:sz w:val="16"/>
                <w:szCs w:val="16"/>
              </w:rPr>
              <w:t>CLEP Exam</w:t>
            </w:r>
            <w:r w:rsidR="004C51CC" w:rsidRPr="004C51CC">
              <w:rPr>
                <w:rFonts w:ascii="Tahoma" w:hAnsi="Tahoma" w:cs="Tahoma"/>
                <w:iCs/>
                <w:sz w:val="16"/>
                <w:szCs w:val="16"/>
              </w:rPr>
              <w:t xml:space="preserve">     </w:t>
            </w:r>
            <w:r w:rsidRPr="004C51C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OR</w:t>
            </w:r>
            <w:r w:rsidR="004C51CC" w:rsidRPr="004C51C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    </w:t>
            </w:r>
            <w:r w:rsidRPr="004C51CC">
              <w:rPr>
                <w:rFonts w:ascii="Tahoma" w:hAnsi="Tahoma" w:cs="Tahoma"/>
                <w:iCs/>
                <w:sz w:val="16"/>
                <w:szCs w:val="16"/>
              </w:rPr>
              <w:t>Faculty-developed exam, administered at discretion of business faculty.</w:t>
            </w:r>
          </w:p>
          <w:p w:rsidR="003F70B6" w:rsidRPr="001B1DF3" w:rsidRDefault="00954FA0" w:rsidP="003F70B6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1B1DF3">
              <w:rPr>
                <w:rFonts w:ascii="Tahoma" w:hAnsi="Tahoma" w:cs="Tahoma"/>
                <w:iCs/>
                <w:sz w:val="16"/>
                <w:szCs w:val="16"/>
              </w:rPr>
              <w:t>It is the responsibility of the MBA applicant to demonstrate why/how a foundation course should be waived.</w:t>
            </w:r>
          </w:p>
          <w:p w:rsidR="000C7E90" w:rsidRPr="00C13461" w:rsidRDefault="003F70B6" w:rsidP="00954FA0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8"/>
                <w:szCs w:val="8"/>
              </w:rPr>
            </w:pPr>
            <w:r w:rsidRPr="001B1DF3">
              <w:rPr>
                <w:rFonts w:ascii="Tahoma" w:hAnsi="Tahoma" w:cs="Tahoma"/>
                <w:iCs/>
                <w:sz w:val="16"/>
                <w:szCs w:val="16"/>
              </w:rPr>
              <w:t>Waivers are not granted based solely on work experience. The MMIS and MBA faculty make the final determination of a waiver.</w:t>
            </w:r>
          </w:p>
          <w:p w:rsidR="000C7E90" w:rsidRDefault="000C7E90" w:rsidP="001B1DF3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iCs/>
                <w:sz w:val="16"/>
                <w:szCs w:val="16"/>
              </w:rPr>
            </w:pPr>
            <w:r w:rsidRPr="00C13461">
              <w:rPr>
                <w:rFonts w:ascii="Tahoma" w:hAnsi="Tahoma" w:cs="Tahoma"/>
                <w:b/>
                <w:iCs/>
                <w:sz w:val="16"/>
                <w:szCs w:val="16"/>
              </w:rPr>
              <w:t>All MBA, MSMIS, and Dual Degree students who earn a grade of “C-“ or lower in a foundation course completed at UMW must retake the course and earn a “C” or higher.</w:t>
            </w:r>
          </w:p>
          <w:p w:rsidR="0080604C" w:rsidRPr="000C7E90" w:rsidRDefault="0080604C" w:rsidP="001B1DF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8"/>
                <w:szCs w:val="8"/>
              </w:rPr>
            </w:pPr>
            <w:r>
              <w:rPr>
                <w:rFonts w:ascii="Tahoma" w:hAnsi="Tahoma" w:cs="Tahoma"/>
                <w:b/>
                <w:iCs/>
                <w:sz w:val="16"/>
                <w:szCs w:val="16"/>
              </w:rPr>
              <w:t>**16 week course</w:t>
            </w:r>
          </w:p>
        </w:tc>
      </w:tr>
      <w:tr w:rsidR="003A7CD8">
        <w:trPr>
          <w:cantSplit/>
          <w:trHeight w:val="215"/>
        </w:trPr>
        <w:tc>
          <w:tcPr>
            <w:tcW w:w="10920" w:type="dxa"/>
            <w:gridSpan w:val="4"/>
            <w:shd w:val="clear" w:color="auto" w:fill="D9D9D9"/>
          </w:tcPr>
          <w:p w:rsidR="003A7CD8" w:rsidRPr="00C13461" w:rsidRDefault="003A7CD8" w:rsidP="00C13461">
            <w:pPr>
              <w:tabs>
                <w:tab w:val="left" w:pos="1080"/>
              </w:tabs>
              <w:rPr>
                <w:rFonts w:ascii="Tahoma" w:hAnsi="Tahoma" w:cs="Tahoma"/>
                <w:b/>
                <w:i/>
                <w:sz w:val="20"/>
                <w:szCs w:val="20"/>
              </w:rPr>
            </w:pPr>
            <w:r w:rsidRPr="00C13461"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>II.  MBA/MSMIS Core Courses</w:t>
            </w:r>
            <w:r w:rsidRPr="00C1346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(60 credits) </w:t>
            </w:r>
          </w:p>
        </w:tc>
      </w:tr>
      <w:tr w:rsidR="003A7CD8" w:rsidRPr="003F70B6">
        <w:trPr>
          <w:trHeight w:val="215"/>
        </w:trPr>
        <w:tc>
          <w:tcPr>
            <w:tcW w:w="468" w:type="dxa"/>
            <w:gridSpan w:val="2"/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MBUS 501A Organization Theory &amp; Design 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MBUS 502 Financial Decision Making for Managers </w:t>
            </w:r>
            <w:r w:rsidRPr="00C13461">
              <w:rPr>
                <w:rFonts w:ascii="Tahoma" w:hAnsi="Tahoma" w:cs="Tahoma"/>
                <w:sz w:val="16"/>
                <w:szCs w:val="16"/>
              </w:rPr>
              <w:t>[Prerequisite: ACCT 201]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6"/>
                <w:szCs w:val="16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MBUS 523 Marketing Strategy </w:t>
            </w:r>
            <w:r w:rsidRPr="00C13461">
              <w:rPr>
                <w:rFonts w:ascii="Tahoma" w:hAnsi="Tahoma" w:cs="Tahoma"/>
                <w:sz w:val="16"/>
                <w:szCs w:val="16"/>
              </w:rPr>
              <w:t>[Prerequisite: LRSP 412]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MBUS 525 Visionary Leadership </w:t>
            </w:r>
            <w:r w:rsidRPr="00C13461">
              <w:rPr>
                <w:rFonts w:ascii="Tahoma" w:hAnsi="Tahoma" w:cs="Tahoma"/>
                <w:sz w:val="16"/>
                <w:szCs w:val="16"/>
              </w:rPr>
              <w:t>[Prerequisite: LRSP 305 or LRSP 311]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MBUS 529 Quantitative Business Modeling </w:t>
            </w:r>
            <w:r w:rsidRPr="00C13461">
              <w:rPr>
                <w:rFonts w:ascii="Tahoma" w:hAnsi="Tahoma" w:cs="Tahoma"/>
                <w:sz w:val="16"/>
                <w:szCs w:val="16"/>
              </w:rPr>
              <w:t>[Prerequisite: BPST 316 ]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MBUS 548 Managerial Economics</w:t>
            </w:r>
            <w:r w:rsidRPr="00C13461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C13461">
              <w:rPr>
                <w:rFonts w:ascii="Tahoma" w:hAnsi="Tahoma" w:cs="Tahoma"/>
                <w:sz w:val="16"/>
                <w:szCs w:val="16"/>
              </w:rPr>
              <w:t>[Prerequisite: LRSP 306]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MBUS 550 Computer-Based Decision Support Systems</w:t>
            </w:r>
          </w:p>
        </w:tc>
      </w:tr>
      <w:tr w:rsidR="003A7CD8">
        <w:trPr>
          <w:trHeight w:val="215"/>
        </w:trPr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6"/>
                <w:szCs w:val="16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MBUS 595 Strategic Management </w:t>
            </w:r>
            <w:r w:rsidRPr="00C13461">
              <w:rPr>
                <w:rFonts w:ascii="Tahoma" w:hAnsi="Tahoma" w:cs="Tahoma"/>
                <w:sz w:val="16"/>
                <w:szCs w:val="16"/>
              </w:rPr>
              <w:t xml:space="preserve">[Prerequisite: Enrolled in last </w:t>
            </w:r>
            <w:r w:rsidR="002A2908" w:rsidRPr="00C13461">
              <w:rPr>
                <w:rFonts w:ascii="Tahoma" w:hAnsi="Tahoma" w:cs="Tahoma"/>
                <w:sz w:val="16"/>
                <w:szCs w:val="16"/>
              </w:rPr>
              <w:t>semester</w:t>
            </w:r>
            <w:r w:rsidRPr="00C13461">
              <w:rPr>
                <w:rFonts w:ascii="Tahoma" w:hAnsi="Tahoma" w:cs="Tahoma"/>
                <w:sz w:val="16"/>
                <w:szCs w:val="16"/>
              </w:rPr>
              <w:t xml:space="preserve"> of Degree Program.]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MMIS 500 Management Information Systems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MMIS 505 Information System Analysis and Design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MMIS 515 Information Technology Project Management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MMIS 531 Managing &amp; Leading the Information Technology Workforce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MMIS 532 </w:t>
            </w:r>
            <w:smartTag w:uri="urn:schemas-microsoft-com:office:smarttags" w:element="City">
              <w:smartTag w:uri="urn:schemas-microsoft-com:office:smarttags" w:element="place">
                <w:r w:rsidRPr="00C13461">
                  <w:rPr>
                    <w:rFonts w:ascii="Tahoma" w:hAnsi="Tahoma" w:cs="Tahoma"/>
                    <w:sz w:val="18"/>
                    <w:szCs w:val="18"/>
                  </w:rPr>
                  <w:t>Enterpris</w:t>
                </w:r>
                <w:r w:rsidR="002A2908" w:rsidRPr="00C13461">
                  <w:rPr>
                    <w:rFonts w:ascii="Tahoma" w:hAnsi="Tahoma" w:cs="Tahoma"/>
                    <w:sz w:val="18"/>
                    <w:szCs w:val="18"/>
                  </w:rPr>
                  <w:t>e</w:t>
                </w:r>
              </w:smartTag>
            </w:smartTag>
            <w:r w:rsidRPr="00C13461">
              <w:rPr>
                <w:rFonts w:ascii="Tahoma" w:hAnsi="Tahoma" w:cs="Tahoma"/>
                <w:sz w:val="18"/>
                <w:szCs w:val="18"/>
              </w:rPr>
              <w:t xml:space="preserve"> Information Systems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MMIS 533 Management of Information Technology Outsourcing</w:t>
            </w:r>
          </w:p>
        </w:tc>
      </w:tr>
      <w:tr w:rsidR="0031151C" w:rsidRPr="00ED075D">
        <w:trPr>
          <w:trHeight w:val="215"/>
        </w:trPr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31151C" w:rsidRPr="00C13461" w:rsidRDefault="0031151C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  <w:tcBorders>
              <w:bottom w:val="single" w:sz="4" w:space="0" w:color="auto"/>
            </w:tcBorders>
          </w:tcPr>
          <w:p w:rsidR="0031151C" w:rsidRPr="00C13461" w:rsidRDefault="0031151C" w:rsidP="000544B0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MMIS 534</w:t>
            </w:r>
            <w:r w:rsidR="004778CB" w:rsidRPr="00C13461">
              <w:rPr>
                <w:rFonts w:ascii="Tahoma" w:hAnsi="Tahoma" w:cs="Tahoma"/>
                <w:sz w:val="18"/>
                <w:szCs w:val="18"/>
              </w:rPr>
              <w:t xml:space="preserve"> Business Database Systems</w:t>
            </w:r>
          </w:p>
        </w:tc>
      </w:tr>
      <w:tr w:rsidR="0031151C" w:rsidRPr="00ED075D">
        <w:trPr>
          <w:trHeight w:val="215"/>
        </w:trPr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31151C" w:rsidRPr="00C13461" w:rsidRDefault="0031151C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  <w:tcBorders>
              <w:bottom w:val="single" w:sz="4" w:space="0" w:color="auto"/>
            </w:tcBorders>
          </w:tcPr>
          <w:p w:rsidR="0031151C" w:rsidRPr="00C13461" w:rsidRDefault="0031151C" w:rsidP="00C13461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MMIS 535</w:t>
            </w:r>
            <w:r w:rsidR="004778CB" w:rsidRPr="00C13461">
              <w:rPr>
                <w:rFonts w:ascii="Tahoma" w:hAnsi="Tahoma" w:cs="Tahoma"/>
                <w:sz w:val="18"/>
                <w:szCs w:val="18"/>
              </w:rPr>
              <w:t xml:space="preserve"> Strategic Management of Information Systems and Innovation </w:t>
            </w:r>
          </w:p>
        </w:tc>
      </w:tr>
      <w:tr w:rsidR="000544B0" w:rsidRPr="00ED075D">
        <w:trPr>
          <w:trHeight w:val="215"/>
        </w:trPr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0544B0" w:rsidRPr="00C13461" w:rsidRDefault="000544B0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  <w:tcBorders>
              <w:bottom w:val="single" w:sz="4" w:space="0" w:color="auto"/>
            </w:tcBorders>
          </w:tcPr>
          <w:p w:rsidR="000544B0" w:rsidRPr="00C13461" w:rsidRDefault="000544B0" w:rsidP="00C13461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MMIS 540 Computer Information Security</w:t>
            </w:r>
            <w:r w:rsidR="00C10BD5" w:rsidRPr="00C1346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297C88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MMIS 590 </w:t>
            </w:r>
            <w:r w:rsidR="00297C88" w:rsidRPr="00C13461">
              <w:rPr>
                <w:rFonts w:ascii="Tahoma" w:hAnsi="Tahoma" w:cs="Tahoma"/>
                <w:sz w:val="18"/>
                <w:szCs w:val="18"/>
              </w:rPr>
              <w:t>MIS</w:t>
            </w:r>
            <w:r w:rsidRPr="00C13461">
              <w:rPr>
                <w:rFonts w:ascii="Tahoma" w:hAnsi="Tahoma" w:cs="Tahoma"/>
                <w:sz w:val="18"/>
                <w:szCs w:val="18"/>
              </w:rPr>
              <w:t xml:space="preserve"> Research Project</w:t>
            </w:r>
            <w:r w:rsidR="002A2908" w:rsidRPr="00C1346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2A2908" w:rsidRPr="00C13461">
              <w:rPr>
                <w:rFonts w:ascii="Tahoma" w:hAnsi="Tahoma" w:cs="Tahoma"/>
                <w:sz w:val="16"/>
                <w:szCs w:val="16"/>
              </w:rPr>
              <w:t>[Prereq: All CORE courses except MMIS 591]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297C88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 xml:space="preserve">MMIS 591 </w:t>
            </w:r>
            <w:r w:rsidR="00297C88" w:rsidRPr="00C13461">
              <w:rPr>
                <w:rFonts w:ascii="Tahoma" w:hAnsi="Tahoma" w:cs="Tahoma"/>
                <w:sz w:val="18"/>
                <w:szCs w:val="18"/>
              </w:rPr>
              <w:t>MIS</w:t>
            </w:r>
            <w:r w:rsidRPr="00C13461">
              <w:rPr>
                <w:rFonts w:ascii="Tahoma" w:hAnsi="Tahoma" w:cs="Tahoma"/>
                <w:sz w:val="18"/>
                <w:szCs w:val="18"/>
              </w:rPr>
              <w:t xml:space="preserve"> Externship</w:t>
            </w:r>
            <w:r w:rsidR="002A2908" w:rsidRPr="00C1346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2A2908" w:rsidRPr="00C13461">
              <w:rPr>
                <w:rFonts w:ascii="Tahoma" w:hAnsi="Tahoma" w:cs="Tahoma"/>
                <w:sz w:val="16"/>
                <w:szCs w:val="16"/>
              </w:rPr>
              <w:t>[Prereq: All CORE courses except MMIS 590]</w:t>
            </w:r>
          </w:p>
        </w:tc>
      </w:tr>
      <w:tr w:rsidR="003A7CD8" w:rsidRPr="00ED075D">
        <w:trPr>
          <w:trHeight w:val="215"/>
        </w:trPr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52" w:type="dxa"/>
            <w:gridSpan w:val="2"/>
            <w:tcBorders>
              <w:bottom w:val="single" w:sz="4" w:space="0" w:color="auto"/>
            </w:tcBorders>
          </w:tcPr>
          <w:p w:rsidR="003A7CD8" w:rsidRPr="00C13461" w:rsidRDefault="003A7CD8" w:rsidP="00B70AB9">
            <w:pPr>
              <w:rPr>
                <w:rFonts w:ascii="Tahoma" w:hAnsi="Tahoma" w:cs="Tahoma"/>
                <w:sz w:val="18"/>
                <w:szCs w:val="18"/>
              </w:rPr>
            </w:pPr>
            <w:r w:rsidRPr="00C13461">
              <w:rPr>
                <w:rFonts w:ascii="Tahoma" w:hAnsi="Tahoma" w:cs="Tahoma"/>
                <w:sz w:val="18"/>
                <w:szCs w:val="18"/>
              </w:rPr>
              <w:t>MMIS XXX or MBUS XXX: Select any MBUS or MMIS course not already listed as part of degree requirement</w:t>
            </w:r>
          </w:p>
        </w:tc>
      </w:tr>
    </w:tbl>
    <w:p w:rsidR="00857F82" w:rsidRPr="0031151C" w:rsidRDefault="00857F82" w:rsidP="004C51CC">
      <w:pPr>
        <w:rPr>
          <w:sz w:val="18"/>
          <w:szCs w:val="18"/>
        </w:rPr>
      </w:pPr>
    </w:p>
    <w:sectPr w:rsidR="00857F82" w:rsidRPr="0031151C" w:rsidSect="004C51CC">
      <w:footerReference w:type="default" r:id="rId9"/>
      <w:pgSz w:w="12240" w:h="15840" w:code="1"/>
      <w:pgMar w:top="432" w:right="432" w:bottom="432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823" w:rsidRDefault="004D7823">
      <w:r>
        <w:separator/>
      </w:r>
    </w:p>
  </w:endnote>
  <w:endnote w:type="continuationSeparator" w:id="0">
    <w:p w:rsidR="004D7823" w:rsidRDefault="004D7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2A0" w:rsidRDefault="004C0C4C">
    <w:pPr>
      <w:pStyle w:val="Footer"/>
      <w:rPr>
        <w:sz w:val="16"/>
      </w:rPr>
    </w:pPr>
    <w:r>
      <w:rPr>
        <w:sz w:val="16"/>
      </w:rPr>
      <w:t>ADVISING GUIDE FOR MBA – Effective Fall 2</w:t>
    </w:r>
    <w:r w:rsidR="004C51CC">
      <w:rPr>
        <w:sz w:val="16"/>
      </w:rPr>
      <w:t>01</w:t>
    </w:r>
    <w:r w:rsidR="0011020E">
      <w:rPr>
        <w:sz w:val="16"/>
      </w:rPr>
      <w:t>1</w:t>
    </w:r>
    <w:r>
      <w:rPr>
        <w:sz w:val="16"/>
      </w:rPr>
      <w:t xml:space="preserve"> revised </w:t>
    </w:r>
    <w:r w:rsidR="00FB22A0">
      <w:rPr>
        <w:sz w:val="16"/>
      </w:rPr>
      <w:t>June</w:t>
    </w:r>
    <w:r w:rsidR="0011020E">
      <w:rPr>
        <w:sz w:val="16"/>
      </w:rPr>
      <w:t xml:space="preserve"> </w:t>
    </w:r>
    <w:r w:rsidR="00FB22A0">
      <w:rPr>
        <w:sz w:val="16"/>
      </w:rPr>
      <w:t>20</w:t>
    </w:r>
    <w:r w:rsidR="004C51CC">
      <w:rPr>
        <w:sz w:val="16"/>
      </w:rPr>
      <w:t>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823" w:rsidRDefault="004D7823">
      <w:r>
        <w:separator/>
      </w:r>
    </w:p>
  </w:footnote>
  <w:footnote w:type="continuationSeparator" w:id="0">
    <w:p w:rsidR="004D7823" w:rsidRDefault="004D78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6178"/>
    <w:multiLevelType w:val="hybridMultilevel"/>
    <w:tmpl w:val="19DA0176"/>
    <w:lvl w:ilvl="0" w:tplc="0409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47685A"/>
    <w:multiLevelType w:val="hybridMultilevel"/>
    <w:tmpl w:val="063C7582"/>
    <w:lvl w:ilvl="0" w:tplc="0409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1D0860A7"/>
    <w:multiLevelType w:val="hybridMultilevel"/>
    <w:tmpl w:val="7AF69F4A"/>
    <w:lvl w:ilvl="0" w:tplc="2C228B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242793C"/>
    <w:multiLevelType w:val="hybridMultilevel"/>
    <w:tmpl w:val="5240C0E6"/>
    <w:lvl w:ilvl="0" w:tplc="2304DD2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6750163"/>
    <w:multiLevelType w:val="hybridMultilevel"/>
    <w:tmpl w:val="DE70FDC4"/>
    <w:lvl w:ilvl="0" w:tplc="0409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29B25605"/>
    <w:multiLevelType w:val="hybridMultilevel"/>
    <w:tmpl w:val="D772E128"/>
    <w:lvl w:ilvl="0" w:tplc="48CC1BC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8279AB"/>
    <w:multiLevelType w:val="hybridMultilevel"/>
    <w:tmpl w:val="E7900FE2"/>
    <w:lvl w:ilvl="0" w:tplc="6666D3E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97D37F6"/>
    <w:multiLevelType w:val="hybridMultilevel"/>
    <w:tmpl w:val="3FC849C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627370"/>
    <w:multiLevelType w:val="hybridMultilevel"/>
    <w:tmpl w:val="ADC6084A"/>
    <w:lvl w:ilvl="0" w:tplc="9D1A94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0E5355E"/>
    <w:multiLevelType w:val="hybridMultilevel"/>
    <w:tmpl w:val="F0CC8CE4"/>
    <w:lvl w:ilvl="0" w:tplc="2C228B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7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9266135"/>
    <w:multiLevelType w:val="hybridMultilevel"/>
    <w:tmpl w:val="D57695E6"/>
    <w:lvl w:ilvl="0" w:tplc="0409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70663990"/>
    <w:multiLevelType w:val="hybridMultilevel"/>
    <w:tmpl w:val="1E5E87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795B72F1"/>
    <w:multiLevelType w:val="hybridMultilevel"/>
    <w:tmpl w:val="8E24A2F0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8"/>
  </w:num>
  <w:num w:numId="5">
    <w:abstractNumId w:val="6"/>
  </w:num>
  <w:num w:numId="6">
    <w:abstractNumId w:val="4"/>
  </w:num>
  <w:num w:numId="7">
    <w:abstractNumId w:val="1"/>
  </w:num>
  <w:num w:numId="8">
    <w:abstractNumId w:val="9"/>
  </w:num>
  <w:num w:numId="9">
    <w:abstractNumId w:val="12"/>
  </w:num>
  <w:num w:numId="10">
    <w:abstractNumId w:val="2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F82"/>
    <w:rsid w:val="0001308D"/>
    <w:rsid w:val="00021D80"/>
    <w:rsid w:val="0002416B"/>
    <w:rsid w:val="00025DB0"/>
    <w:rsid w:val="00031C35"/>
    <w:rsid w:val="00041CC5"/>
    <w:rsid w:val="00044826"/>
    <w:rsid w:val="000544B0"/>
    <w:rsid w:val="00056C7A"/>
    <w:rsid w:val="00064B5F"/>
    <w:rsid w:val="0007666E"/>
    <w:rsid w:val="000810F5"/>
    <w:rsid w:val="000A78A0"/>
    <w:rsid w:val="000B7586"/>
    <w:rsid w:val="000C0313"/>
    <w:rsid w:val="000C7E90"/>
    <w:rsid w:val="000F4229"/>
    <w:rsid w:val="000F7453"/>
    <w:rsid w:val="001028A1"/>
    <w:rsid w:val="0011020E"/>
    <w:rsid w:val="00115315"/>
    <w:rsid w:val="001179C8"/>
    <w:rsid w:val="00121916"/>
    <w:rsid w:val="00124ECB"/>
    <w:rsid w:val="00127064"/>
    <w:rsid w:val="00127C16"/>
    <w:rsid w:val="00132FEB"/>
    <w:rsid w:val="00137145"/>
    <w:rsid w:val="00137265"/>
    <w:rsid w:val="00151E5D"/>
    <w:rsid w:val="00156EAD"/>
    <w:rsid w:val="00166713"/>
    <w:rsid w:val="00176726"/>
    <w:rsid w:val="001978F5"/>
    <w:rsid w:val="001A345E"/>
    <w:rsid w:val="001A572A"/>
    <w:rsid w:val="001B1DF3"/>
    <w:rsid w:val="001C25A8"/>
    <w:rsid w:val="001E14BA"/>
    <w:rsid w:val="001E3247"/>
    <w:rsid w:val="00203CDA"/>
    <w:rsid w:val="0020596D"/>
    <w:rsid w:val="00213475"/>
    <w:rsid w:val="0023622A"/>
    <w:rsid w:val="002451B9"/>
    <w:rsid w:val="0024636B"/>
    <w:rsid w:val="00252EBD"/>
    <w:rsid w:val="00257EAB"/>
    <w:rsid w:val="002671C7"/>
    <w:rsid w:val="00271A05"/>
    <w:rsid w:val="002824BA"/>
    <w:rsid w:val="00284366"/>
    <w:rsid w:val="00287315"/>
    <w:rsid w:val="002917C8"/>
    <w:rsid w:val="00297C88"/>
    <w:rsid w:val="00297C93"/>
    <w:rsid w:val="00297FAF"/>
    <w:rsid w:val="002A18CE"/>
    <w:rsid w:val="002A2908"/>
    <w:rsid w:val="002B3E9C"/>
    <w:rsid w:val="002C08E6"/>
    <w:rsid w:val="002C192E"/>
    <w:rsid w:val="002D5B70"/>
    <w:rsid w:val="002E2F38"/>
    <w:rsid w:val="002F1CC2"/>
    <w:rsid w:val="002F437A"/>
    <w:rsid w:val="002F6FD5"/>
    <w:rsid w:val="0030268E"/>
    <w:rsid w:val="00304DD8"/>
    <w:rsid w:val="0031151C"/>
    <w:rsid w:val="00315E88"/>
    <w:rsid w:val="00316C98"/>
    <w:rsid w:val="00323888"/>
    <w:rsid w:val="003357E8"/>
    <w:rsid w:val="00342741"/>
    <w:rsid w:val="00353638"/>
    <w:rsid w:val="00355097"/>
    <w:rsid w:val="00361D65"/>
    <w:rsid w:val="00373080"/>
    <w:rsid w:val="00380D69"/>
    <w:rsid w:val="003844CB"/>
    <w:rsid w:val="003861ED"/>
    <w:rsid w:val="003A0EFD"/>
    <w:rsid w:val="003A1CBC"/>
    <w:rsid w:val="003A2D11"/>
    <w:rsid w:val="003A381E"/>
    <w:rsid w:val="003A7CD8"/>
    <w:rsid w:val="003B689C"/>
    <w:rsid w:val="003C11B8"/>
    <w:rsid w:val="003D0CB7"/>
    <w:rsid w:val="003D1D0F"/>
    <w:rsid w:val="003D3E65"/>
    <w:rsid w:val="003F0219"/>
    <w:rsid w:val="003F5FDC"/>
    <w:rsid w:val="003F70B6"/>
    <w:rsid w:val="00402DD3"/>
    <w:rsid w:val="00404274"/>
    <w:rsid w:val="00424638"/>
    <w:rsid w:val="00427AC4"/>
    <w:rsid w:val="004320CF"/>
    <w:rsid w:val="00450C21"/>
    <w:rsid w:val="004548F0"/>
    <w:rsid w:val="0045546E"/>
    <w:rsid w:val="00464AB5"/>
    <w:rsid w:val="00476219"/>
    <w:rsid w:val="004778CB"/>
    <w:rsid w:val="004801AE"/>
    <w:rsid w:val="004A08D9"/>
    <w:rsid w:val="004A13A1"/>
    <w:rsid w:val="004A5DA2"/>
    <w:rsid w:val="004B0E5A"/>
    <w:rsid w:val="004C0C4C"/>
    <w:rsid w:val="004C51CC"/>
    <w:rsid w:val="004D77E1"/>
    <w:rsid w:val="004D7823"/>
    <w:rsid w:val="004D7B3F"/>
    <w:rsid w:val="004E05D0"/>
    <w:rsid w:val="00510C75"/>
    <w:rsid w:val="005141AF"/>
    <w:rsid w:val="0052339B"/>
    <w:rsid w:val="00537030"/>
    <w:rsid w:val="00537A51"/>
    <w:rsid w:val="00545097"/>
    <w:rsid w:val="00553F0D"/>
    <w:rsid w:val="00570F61"/>
    <w:rsid w:val="0059313B"/>
    <w:rsid w:val="005A051D"/>
    <w:rsid w:val="005A45BA"/>
    <w:rsid w:val="005B274F"/>
    <w:rsid w:val="005B3D52"/>
    <w:rsid w:val="005C4856"/>
    <w:rsid w:val="005E0607"/>
    <w:rsid w:val="005F4916"/>
    <w:rsid w:val="005F4976"/>
    <w:rsid w:val="0060530D"/>
    <w:rsid w:val="00605646"/>
    <w:rsid w:val="006076C6"/>
    <w:rsid w:val="006124C3"/>
    <w:rsid w:val="00614D2C"/>
    <w:rsid w:val="00621522"/>
    <w:rsid w:val="00627C0A"/>
    <w:rsid w:val="006320DC"/>
    <w:rsid w:val="00641D1A"/>
    <w:rsid w:val="00643A40"/>
    <w:rsid w:val="00657510"/>
    <w:rsid w:val="00660E62"/>
    <w:rsid w:val="00662E8B"/>
    <w:rsid w:val="006728C1"/>
    <w:rsid w:val="006949EB"/>
    <w:rsid w:val="006A4D28"/>
    <w:rsid w:val="006D1496"/>
    <w:rsid w:val="006D4EA9"/>
    <w:rsid w:val="006D764C"/>
    <w:rsid w:val="006E7AB5"/>
    <w:rsid w:val="006F4F83"/>
    <w:rsid w:val="00714A76"/>
    <w:rsid w:val="00722ABE"/>
    <w:rsid w:val="0072650D"/>
    <w:rsid w:val="00732B11"/>
    <w:rsid w:val="00734948"/>
    <w:rsid w:val="00737B1C"/>
    <w:rsid w:val="00740002"/>
    <w:rsid w:val="0074208C"/>
    <w:rsid w:val="0075241A"/>
    <w:rsid w:val="0076310E"/>
    <w:rsid w:val="0076395F"/>
    <w:rsid w:val="007773B4"/>
    <w:rsid w:val="00782D2A"/>
    <w:rsid w:val="00784E95"/>
    <w:rsid w:val="00787B74"/>
    <w:rsid w:val="0079345E"/>
    <w:rsid w:val="00795810"/>
    <w:rsid w:val="00797027"/>
    <w:rsid w:val="007A3CD2"/>
    <w:rsid w:val="007A5137"/>
    <w:rsid w:val="007B13B2"/>
    <w:rsid w:val="007B5814"/>
    <w:rsid w:val="007B5D5E"/>
    <w:rsid w:val="007C269E"/>
    <w:rsid w:val="007C362D"/>
    <w:rsid w:val="007C5772"/>
    <w:rsid w:val="007D742F"/>
    <w:rsid w:val="008011A9"/>
    <w:rsid w:val="0080604C"/>
    <w:rsid w:val="00825AF8"/>
    <w:rsid w:val="00840E97"/>
    <w:rsid w:val="008476C1"/>
    <w:rsid w:val="00852418"/>
    <w:rsid w:val="008531B8"/>
    <w:rsid w:val="00854662"/>
    <w:rsid w:val="00857F82"/>
    <w:rsid w:val="0086265F"/>
    <w:rsid w:val="00875E98"/>
    <w:rsid w:val="00876FD5"/>
    <w:rsid w:val="0088177B"/>
    <w:rsid w:val="0088620C"/>
    <w:rsid w:val="0089056F"/>
    <w:rsid w:val="008B1C16"/>
    <w:rsid w:val="008D2BF9"/>
    <w:rsid w:val="008D5F47"/>
    <w:rsid w:val="008D6908"/>
    <w:rsid w:val="008F6F28"/>
    <w:rsid w:val="0090279C"/>
    <w:rsid w:val="00907FDE"/>
    <w:rsid w:val="00911624"/>
    <w:rsid w:val="0091310A"/>
    <w:rsid w:val="00917FD7"/>
    <w:rsid w:val="009211DB"/>
    <w:rsid w:val="0092198E"/>
    <w:rsid w:val="00921D7A"/>
    <w:rsid w:val="00932D73"/>
    <w:rsid w:val="0094224B"/>
    <w:rsid w:val="00943C82"/>
    <w:rsid w:val="009468D8"/>
    <w:rsid w:val="009503CF"/>
    <w:rsid w:val="00954FA0"/>
    <w:rsid w:val="00964BA9"/>
    <w:rsid w:val="00966CF0"/>
    <w:rsid w:val="0097743A"/>
    <w:rsid w:val="009828A8"/>
    <w:rsid w:val="009C1B4A"/>
    <w:rsid w:val="009C2779"/>
    <w:rsid w:val="009C2B70"/>
    <w:rsid w:val="00A23E30"/>
    <w:rsid w:val="00A24DA3"/>
    <w:rsid w:val="00A30626"/>
    <w:rsid w:val="00A341BA"/>
    <w:rsid w:val="00A3473A"/>
    <w:rsid w:val="00A42EA0"/>
    <w:rsid w:val="00A44841"/>
    <w:rsid w:val="00A60791"/>
    <w:rsid w:val="00A612B2"/>
    <w:rsid w:val="00A62509"/>
    <w:rsid w:val="00A70923"/>
    <w:rsid w:val="00A80E69"/>
    <w:rsid w:val="00A83425"/>
    <w:rsid w:val="00A8398C"/>
    <w:rsid w:val="00A87E49"/>
    <w:rsid w:val="00A96E00"/>
    <w:rsid w:val="00A97396"/>
    <w:rsid w:val="00AA45F2"/>
    <w:rsid w:val="00AB4BF8"/>
    <w:rsid w:val="00AB4D0A"/>
    <w:rsid w:val="00AC1DB2"/>
    <w:rsid w:val="00AD1DA3"/>
    <w:rsid w:val="00B00BF6"/>
    <w:rsid w:val="00B04AE9"/>
    <w:rsid w:val="00B264D5"/>
    <w:rsid w:val="00B30873"/>
    <w:rsid w:val="00B31689"/>
    <w:rsid w:val="00B36790"/>
    <w:rsid w:val="00B52B08"/>
    <w:rsid w:val="00B54D15"/>
    <w:rsid w:val="00B70AB9"/>
    <w:rsid w:val="00B732A6"/>
    <w:rsid w:val="00B91E56"/>
    <w:rsid w:val="00B96837"/>
    <w:rsid w:val="00BA0D67"/>
    <w:rsid w:val="00BA58D3"/>
    <w:rsid w:val="00BD0666"/>
    <w:rsid w:val="00BE4BF7"/>
    <w:rsid w:val="00BE60D0"/>
    <w:rsid w:val="00BE6C56"/>
    <w:rsid w:val="00C10BD5"/>
    <w:rsid w:val="00C13461"/>
    <w:rsid w:val="00C17417"/>
    <w:rsid w:val="00C21884"/>
    <w:rsid w:val="00C3645A"/>
    <w:rsid w:val="00C432A0"/>
    <w:rsid w:val="00C5033D"/>
    <w:rsid w:val="00C624EF"/>
    <w:rsid w:val="00C67F44"/>
    <w:rsid w:val="00C7001E"/>
    <w:rsid w:val="00C717C4"/>
    <w:rsid w:val="00CA2F56"/>
    <w:rsid w:val="00CB444A"/>
    <w:rsid w:val="00CB5053"/>
    <w:rsid w:val="00CB6DB2"/>
    <w:rsid w:val="00CC758C"/>
    <w:rsid w:val="00CD64C9"/>
    <w:rsid w:val="00CD6DA7"/>
    <w:rsid w:val="00CF1369"/>
    <w:rsid w:val="00CF75E5"/>
    <w:rsid w:val="00D0398B"/>
    <w:rsid w:val="00D05578"/>
    <w:rsid w:val="00D0693F"/>
    <w:rsid w:val="00D20148"/>
    <w:rsid w:val="00D20E3E"/>
    <w:rsid w:val="00D2118E"/>
    <w:rsid w:val="00D30649"/>
    <w:rsid w:val="00D338FD"/>
    <w:rsid w:val="00D44EE9"/>
    <w:rsid w:val="00D57082"/>
    <w:rsid w:val="00D672E4"/>
    <w:rsid w:val="00D67A4F"/>
    <w:rsid w:val="00D753D1"/>
    <w:rsid w:val="00D76DC4"/>
    <w:rsid w:val="00D82658"/>
    <w:rsid w:val="00DA7B00"/>
    <w:rsid w:val="00DA7FD2"/>
    <w:rsid w:val="00DB1A78"/>
    <w:rsid w:val="00DC0579"/>
    <w:rsid w:val="00DC63A9"/>
    <w:rsid w:val="00DD5891"/>
    <w:rsid w:val="00DE120B"/>
    <w:rsid w:val="00DE5793"/>
    <w:rsid w:val="00DE7435"/>
    <w:rsid w:val="00DF0B78"/>
    <w:rsid w:val="00DF30B7"/>
    <w:rsid w:val="00E0287C"/>
    <w:rsid w:val="00E11B5F"/>
    <w:rsid w:val="00E20547"/>
    <w:rsid w:val="00E24043"/>
    <w:rsid w:val="00E27479"/>
    <w:rsid w:val="00E2780F"/>
    <w:rsid w:val="00E420BA"/>
    <w:rsid w:val="00E42580"/>
    <w:rsid w:val="00E448EB"/>
    <w:rsid w:val="00E64B33"/>
    <w:rsid w:val="00E74CB8"/>
    <w:rsid w:val="00E771F2"/>
    <w:rsid w:val="00E8113F"/>
    <w:rsid w:val="00E820AB"/>
    <w:rsid w:val="00E95E0F"/>
    <w:rsid w:val="00EA736A"/>
    <w:rsid w:val="00EB031F"/>
    <w:rsid w:val="00EC0A8E"/>
    <w:rsid w:val="00ED075D"/>
    <w:rsid w:val="00EF7532"/>
    <w:rsid w:val="00F04D68"/>
    <w:rsid w:val="00F332B4"/>
    <w:rsid w:val="00F43B90"/>
    <w:rsid w:val="00F51189"/>
    <w:rsid w:val="00F7080C"/>
    <w:rsid w:val="00F71526"/>
    <w:rsid w:val="00F85632"/>
    <w:rsid w:val="00F85F3E"/>
    <w:rsid w:val="00FA390A"/>
    <w:rsid w:val="00FB22A0"/>
    <w:rsid w:val="00FC171D"/>
    <w:rsid w:val="00FD1ACF"/>
    <w:rsid w:val="00FD71AA"/>
    <w:rsid w:val="00FE11AF"/>
    <w:rsid w:val="00FE2F85"/>
    <w:rsid w:val="00FF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F38"/>
    <w:rPr>
      <w:sz w:val="24"/>
      <w:szCs w:val="24"/>
    </w:rPr>
  </w:style>
  <w:style w:type="paragraph" w:styleId="Heading1">
    <w:name w:val="heading 1"/>
    <w:basedOn w:val="Normal"/>
    <w:next w:val="Normal"/>
    <w:qFormat/>
    <w:rsid w:val="002E2F38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2E2F38"/>
    <w:pPr>
      <w:keepNext/>
      <w:outlineLvl w:val="1"/>
    </w:pPr>
    <w:rPr>
      <w:b/>
      <w:bCs/>
      <w:sz w:val="20"/>
      <w:u w:val="single"/>
    </w:rPr>
  </w:style>
  <w:style w:type="paragraph" w:styleId="Heading3">
    <w:name w:val="heading 3"/>
    <w:basedOn w:val="Normal"/>
    <w:next w:val="Normal"/>
    <w:qFormat/>
    <w:rsid w:val="002E2F38"/>
    <w:pPr>
      <w:keepNext/>
      <w:outlineLvl w:val="2"/>
    </w:pPr>
    <w:rPr>
      <w:sz w:val="20"/>
      <w:u w:val="single"/>
    </w:rPr>
  </w:style>
  <w:style w:type="paragraph" w:styleId="Heading4">
    <w:name w:val="heading 4"/>
    <w:basedOn w:val="Normal"/>
    <w:next w:val="Normal"/>
    <w:qFormat/>
    <w:rsid w:val="002E2F38"/>
    <w:pPr>
      <w:keepNext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2E2F38"/>
    <w:pPr>
      <w:ind w:left="1440" w:right="-720" w:hanging="360"/>
    </w:pPr>
  </w:style>
  <w:style w:type="paragraph" w:styleId="Header">
    <w:name w:val="header"/>
    <w:basedOn w:val="Normal"/>
    <w:rsid w:val="002E2F3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E2F3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2E2F38"/>
    <w:rPr>
      <w:sz w:val="20"/>
    </w:rPr>
  </w:style>
  <w:style w:type="character" w:styleId="Hyperlink">
    <w:name w:val="Hyperlink"/>
    <w:basedOn w:val="DefaultParagraphFont"/>
    <w:rsid w:val="002E2F38"/>
    <w:rPr>
      <w:color w:val="006699"/>
      <w:u w:val="single"/>
    </w:rPr>
  </w:style>
  <w:style w:type="paragraph" w:styleId="NormalWeb">
    <w:name w:val="Normal (Web)"/>
    <w:basedOn w:val="Normal"/>
    <w:rsid w:val="00857F8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alloonText">
    <w:name w:val="Balloon Text"/>
    <w:basedOn w:val="Normal"/>
    <w:semiHidden/>
    <w:rsid w:val="00D055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F38"/>
    <w:rPr>
      <w:sz w:val="24"/>
      <w:szCs w:val="24"/>
    </w:rPr>
  </w:style>
  <w:style w:type="paragraph" w:styleId="Heading1">
    <w:name w:val="heading 1"/>
    <w:basedOn w:val="Normal"/>
    <w:next w:val="Normal"/>
    <w:qFormat/>
    <w:rsid w:val="002E2F38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2E2F38"/>
    <w:pPr>
      <w:keepNext/>
      <w:outlineLvl w:val="1"/>
    </w:pPr>
    <w:rPr>
      <w:b/>
      <w:bCs/>
      <w:sz w:val="20"/>
      <w:u w:val="single"/>
    </w:rPr>
  </w:style>
  <w:style w:type="paragraph" w:styleId="Heading3">
    <w:name w:val="heading 3"/>
    <w:basedOn w:val="Normal"/>
    <w:next w:val="Normal"/>
    <w:qFormat/>
    <w:rsid w:val="002E2F38"/>
    <w:pPr>
      <w:keepNext/>
      <w:outlineLvl w:val="2"/>
    </w:pPr>
    <w:rPr>
      <w:sz w:val="20"/>
      <w:u w:val="single"/>
    </w:rPr>
  </w:style>
  <w:style w:type="paragraph" w:styleId="Heading4">
    <w:name w:val="heading 4"/>
    <w:basedOn w:val="Normal"/>
    <w:next w:val="Normal"/>
    <w:qFormat/>
    <w:rsid w:val="002E2F38"/>
    <w:pPr>
      <w:keepNext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2E2F38"/>
    <w:pPr>
      <w:ind w:left="1440" w:right="-720" w:hanging="360"/>
    </w:pPr>
  </w:style>
  <w:style w:type="paragraph" w:styleId="Header">
    <w:name w:val="header"/>
    <w:basedOn w:val="Normal"/>
    <w:rsid w:val="002E2F3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E2F3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2E2F38"/>
    <w:rPr>
      <w:sz w:val="20"/>
    </w:rPr>
  </w:style>
  <w:style w:type="character" w:styleId="Hyperlink">
    <w:name w:val="Hyperlink"/>
    <w:basedOn w:val="DefaultParagraphFont"/>
    <w:rsid w:val="002E2F38"/>
    <w:rPr>
      <w:color w:val="006699"/>
      <w:u w:val="single"/>
    </w:rPr>
  </w:style>
  <w:style w:type="paragraph" w:styleId="NormalWeb">
    <w:name w:val="Normal (Web)"/>
    <w:basedOn w:val="Normal"/>
    <w:rsid w:val="00857F8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alloonText">
    <w:name w:val="Balloon Text"/>
    <w:basedOn w:val="Normal"/>
    <w:semiHidden/>
    <w:rsid w:val="00D055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vising\TEMPLATE-MBA%20AdvsChkList-May%202001_Vers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TEMPLATE-MBA AdvsChkList-May 2001_Vers2.dot</Template>
  <TotalTime>1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MBA ADVISING CHECKLIST</vt:lpstr>
    </vt:vector>
  </TitlesOfParts>
  <Company>mwc.edu</Company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MBA ADVISING CHECKLIST</dc:title>
  <dc:creator>JMC</dc:creator>
  <cp:lastModifiedBy>DoIT</cp:lastModifiedBy>
  <cp:revision>2</cp:revision>
  <cp:lastPrinted>2012-07-31T19:11:00Z</cp:lastPrinted>
  <dcterms:created xsi:type="dcterms:W3CDTF">2013-04-12T13:53:00Z</dcterms:created>
  <dcterms:modified xsi:type="dcterms:W3CDTF">2013-04-12T13:53:00Z</dcterms:modified>
</cp:coreProperties>
</file>